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FA116" w14:textId="20A64192" w:rsidR="002B208C" w:rsidRPr="00714A73" w:rsidRDefault="009F16DD" w:rsidP="000F0B23">
      <w:pPr>
        <w:spacing w:before="840" w:after="120"/>
        <w:rPr>
          <w:rFonts w:ascii="Calibri" w:hAnsi="Calibri"/>
          <w:b/>
          <w:sz w:val="26"/>
          <w:szCs w:val="26"/>
        </w:rPr>
      </w:pPr>
      <w:r w:rsidRPr="00714A73">
        <w:rPr>
          <w:rFonts w:ascii="Calibri" w:hAnsi="Calibri"/>
          <w:noProof/>
          <w:lang w:eastAsia="de-CH"/>
        </w:rPr>
        <w:drawing>
          <wp:anchor distT="0" distB="0" distL="114300" distR="114300" simplePos="0" relativeHeight="251658240" behindDoc="1" locked="0" layoutInCell="1" allowOverlap="1" wp14:anchorId="722FA158" wp14:editId="1BE4E15A">
            <wp:simplePos x="0" y="0"/>
            <wp:positionH relativeFrom="column">
              <wp:posOffset>1955800</wp:posOffset>
            </wp:positionH>
            <wp:positionV relativeFrom="paragraph">
              <wp:posOffset>360680</wp:posOffset>
            </wp:positionV>
            <wp:extent cx="432435" cy="415290"/>
            <wp:effectExtent l="0" t="0" r="5715" b="3810"/>
            <wp:wrapTight wrapText="bothSides">
              <wp:wrapPolygon edited="0">
                <wp:start x="0" y="0"/>
                <wp:lineTo x="0" y="20807"/>
                <wp:lineTo x="20934" y="20807"/>
                <wp:lineTo x="20934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" cy="415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4A73">
        <w:rPr>
          <w:rFonts w:ascii="Calibri" w:hAnsi="Calibri"/>
          <w:b/>
          <w:sz w:val="26"/>
          <w:szCs w:val="26"/>
        </w:rPr>
        <w:t>4</w:t>
      </w:r>
      <w:r w:rsidR="006149F6">
        <w:rPr>
          <w:rFonts w:ascii="Calibri" w:hAnsi="Calibri"/>
          <w:b/>
          <w:sz w:val="26"/>
          <w:szCs w:val="26"/>
        </w:rPr>
        <w:t>.4</w:t>
      </w:r>
      <w:r w:rsidR="002B208C" w:rsidRPr="00714A73">
        <w:rPr>
          <w:rFonts w:ascii="Calibri" w:hAnsi="Calibri"/>
          <w:b/>
          <w:sz w:val="26"/>
          <w:szCs w:val="26"/>
        </w:rPr>
        <w:t xml:space="preserve"> </w:t>
      </w:r>
      <w:r w:rsidR="00561022" w:rsidRPr="00714A73">
        <w:rPr>
          <w:rFonts w:ascii="Calibri" w:hAnsi="Calibri"/>
          <w:b/>
          <w:sz w:val="26"/>
          <w:szCs w:val="26"/>
        </w:rPr>
        <w:t>S</w:t>
      </w:r>
      <w:r w:rsidR="006149F6">
        <w:rPr>
          <w:rFonts w:ascii="Calibri" w:hAnsi="Calibri"/>
          <w:b/>
          <w:sz w:val="26"/>
          <w:szCs w:val="26"/>
        </w:rPr>
        <w:t>chreiben modellieren</w:t>
      </w:r>
      <w:r w:rsidRPr="00714A73">
        <w:rPr>
          <w:rFonts w:ascii="Calibri" w:hAnsi="Calibri"/>
          <w:b/>
          <w:sz w:val="26"/>
          <w:szCs w:val="26"/>
        </w:rPr>
        <w:t xml:space="preserve"> </w:t>
      </w:r>
      <w:r w:rsidR="002B208C" w:rsidRPr="00714A73">
        <w:rPr>
          <w:rFonts w:ascii="Calibri" w:hAnsi="Calibri"/>
          <w:b/>
          <w:sz w:val="26"/>
          <w:szCs w:val="26"/>
        </w:rPr>
        <w:t xml:space="preserve"> 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561022" w:rsidRPr="00714A73" w14:paraId="722FA119" w14:textId="77777777" w:rsidTr="000E7752">
        <w:trPr>
          <w:trHeight w:val="555"/>
        </w:trPr>
        <w:tc>
          <w:tcPr>
            <w:tcW w:w="1701" w:type="dxa"/>
            <w:shd w:val="clear" w:color="auto" w:fill="auto"/>
          </w:tcPr>
          <w:p w14:paraId="722FA117" w14:textId="77777777" w:rsidR="00561022" w:rsidRPr="00714A73" w:rsidRDefault="00561022" w:rsidP="00AA63A7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  <w:r w:rsidRPr="00714A73">
              <w:rPr>
                <w:rFonts w:ascii="Calibri" w:eastAsia="Times New Roman" w:hAnsi="Calibri" w:cs="Times New Roman"/>
                <w:b/>
                <w:lang w:eastAsia="de-CH"/>
              </w:rPr>
              <w:t>Unterrichts-baustein</w:t>
            </w:r>
          </w:p>
        </w:tc>
        <w:tc>
          <w:tcPr>
            <w:tcW w:w="7938" w:type="dxa"/>
            <w:shd w:val="clear" w:color="auto" w:fill="20BDBD"/>
          </w:tcPr>
          <w:p w14:paraId="5B848D78" w14:textId="60103C70" w:rsidR="00561022" w:rsidRPr="00714A73" w:rsidRDefault="000E7752" w:rsidP="00AA63A7">
            <w:pPr>
              <w:rPr>
                <w:rFonts w:ascii="Calibri" w:eastAsia="Times New Roman" w:hAnsi="Calibri" w:cs="Times New Roman"/>
                <w:lang w:eastAsia="de-CH"/>
              </w:rPr>
            </w:pPr>
            <w:r>
              <w:rPr>
                <w:rFonts w:ascii="Calibri" w:eastAsia="Times New Roman" w:hAnsi="Calibri" w:cs="Times New Roman"/>
                <w:lang w:eastAsia="de-CH"/>
              </w:rPr>
              <w:t>Kurs</w:t>
            </w:r>
          </w:p>
          <w:p w14:paraId="722FA118" w14:textId="3E41C4B2" w:rsidR="00561022" w:rsidRPr="00714A73" w:rsidRDefault="00561022" w:rsidP="00AA63A7">
            <w:pPr>
              <w:rPr>
                <w:rFonts w:ascii="Calibri" w:eastAsia="Times New Roman" w:hAnsi="Calibri" w:cs="Times New Roman"/>
                <w:lang w:eastAsia="de-CH"/>
              </w:rPr>
            </w:pPr>
          </w:p>
        </w:tc>
      </w:tr>
      <w:tr w:rsidR="002B208C" w:rsidRPr="00714A73" w14:paraId="722FA11D" w14:textId="77777777" w:rsidTr="000A71E5">
        <w:tc>
          <w:tcPr>
            <w:tcW w:w="1701" w:type="dxa"/>
          </w:tcPr>
          <w:p w14:paraId="722FA11A" w14:textId="6E7660CB" w:rsidR="002B208C" w:rsidRPr="00714A73" w:rsidRDefault="00E94119" w:rsidP="00AA63A7">
            <w:pPr>
              <w:rPr>
                <w:rFonts w:ascii="Calibri" w:hAnsi="Calibri"/>
                <w:b/>
              </w:rPr>
            </w:pPr>
            <w:r w:rsidRPr="00714A73">
              <w:rPr>
                <w:rFonts w:ascii="Calibri" w:hAnsi="Calibri"/>
                <w:b/>
              </w:rPr>
              <w:t>Inhalt</w:t>
            </w:r>
          </w:p>
        </w:tc>
        <w:tc>
          <w:tcPr>
            <w:tcW w:w="7938" w:type="dxa"/>
          </w:tcPr>
          <w:p w14:paraId="613F58B6" w14:textId="50309396" w:rsidR="000E7752" w:rsidRDefault="00C107D8" w:rsidP="00E94119">
            <w:pPr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661312" behindDoc="1" locked="0" layoutInCell="1" allowOverlap="1" wp14:anchorId="6E701E10" wp14:editId="209E41BE">
                  <wp:simplePos x="0" y="0"/>
                  <wp:positionH relativeFrom="column">
                    <wp:posOffset>3446780</wp:posOffset>
                  </wp:positionH>
                  <wp:positionV relativeFrom="paragraph">
                    <wp:posOffset>-228600</wp:posOffset>
                  </wp:positionV>
                  <wp:extent cx="1192530" cy="1668145"/>
                  <wp:effectExtent l="0" t="9208" r="0" b="0"/>
                  <wp:wrapTight wrapText="bothSides">
                    <wp:wrapPolygon edited="0">
                      <wp:start x="-167" y="21481"/>
                      <wp:lineTo x="21226" y="21481"/>
                      <wp:lineTo x="21226" y="267"/>
                      <wp:lineTo x="-167" y="267"/>
                      <wp:lineTo x="-167" y="21481"/>
                    </wp:wrapPolygon>
                  </wp:wrapTight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192530" cy="1668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E7752">
              <w:rPr>
                <w:rFonts w:ascii="Calibri" w:hAnsi="Calibri"/>
              </w:rPr>
              <w:t xml:space="preserve">Schreiben </w:t>
            </w:r>
          </w:p>
          <w:p w14:paraId="5E7671D6" w14:textId="77777777" w:rsidR="00C107D8" w:rsidRDefault="00C107D8" w:rsidP="00E94119">
            <w:pPr>
              <w:rPr>
                <w:rFonts w:ascii="Calibri" w:hAnsi="Calibri"/>
              </w:rPr>
            </w:pPr>
          </w:p>
          <w:p w14:paraId="164B8C45" w14:textId="6E198628" w:rsidR="00FE288C" w:rsidRDefault="007C0268" w:rsidP="00E9411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Die Kindergartenlehrperson zeigt den Kindern</w:t>
            </w:r>
            <w:r w:rsidR="009D2703">
              <w:rPr>
                <w:rFonts w:ascii="Calibri" w:hAnsi="Calibri"/>
              </w:rPr>
              <w:t xml:space="preserve"> vor (sie modelliert)</w:t>
            </w:r>
            <w:r w:rsidR="00FE288C">
              <w:rPr>
                <w:rFonts w:ascii="Calibri" w:hAnsi="Calibri"/>
              </w:rPr>
              <w:t xml:space="preserve">, wie sie eine Hausaufgabe für </w:t>
            </w:r>
            <w:r w:rsidR="005A140A">
              <w:rPr>
                <w:rFonts w:ascii="Calibri" w:hAnsi="Calibri"/>
              </w:rPr>
              <w:t>die Kinder (auf)schreibt.</w:t>
            </w:r>
            <w:r>
              <w:rPr>
                <w:rFonts w:ascii="Calibri" w:hAnsi="Calibri"/>
              </w:rPr>
              <w:t xml:space="preserve"> </w:t>
            </w:r>
          </w:p>
          <w:p w14:paraId="328074A9" w14:textId="77777777" w:rsidR="00FE288C" w:rsidRDefault="00FE288C" w:rsidP="00C271B7">
            <w:pPr>
              <w:rPr>
                <w:rFonts w:ascii="Calibri" w:hAnsi="Calibri"/>
              </w:rPr>
            </w:pPr>
          </w:p>
          <w:p w14:paraId="713395A5" w14:textId="2147DC8B" w:rsidR="00C271B7" w:rsidRPr="00C271B7" w:rsidRDefault="00C271B7" w:rsidP="00C271B7">
            <w:pPr>
              <w:rPr>
                <w:rFonts w:ascii="Calibri" w:hAnsi="Calibri"/>
              </w:rPr>
            </w:pPr>
          </w:p>
        </w:tc>
      </w:tr>
      <w:tr w:rsidR="006E410C" w:rsidRPr="006E410C" w14:paraId="722FA123" w14:textId="77777777" w:rsidTr="000A71E5">
        <w:tc>
          <w:tcPr>
            <w:tcW w:w="1701" w:type="dxa"/>
          </w:tcPr>
          <w:p w14:paraId="722FA11E" w14:textId="4F7AEC8F" w:rsidR="00E94119" w:rsidRPr="006E410C" w:rsidRDefault="00E94119" w:rsidP="00E94119">
            <w:pPr>
              <w:rPr>
                <w:rFonts w:ascii="Calibri" w:hAnsi="Calibri"/>
                <w:b/>
              </w:rPr>
            </w:pPr>
            <w:r w:rsidRPr="006E410C">
              <w:rPr>
                <w:rFonts w:ascii="Calibri" w:hAnsi="Calibri"/>
                <w:b/>
              </w:rPr>
              <w:t xml:space="preserve">Bezug zum Lehrplan </w:t>
            </w:r>
            <w:r w:rsidR="00126C67" w:rsidRPr="006E410C">
              <w:rPr>
                <w:rFonts w:ascii="Calibri" w:hAnsi="Calibri"/>
                <w:b/>
              </w:rPr>
              <w:t>21</w:t>
            </w:r>
          </w:p>
        </w:tc>
        <w:tc>
          <w:tcPr>
            <w:tcW w:w="7938" w:type="dxa"/>
          </w:tcPr>
          <w:p w14:paraId="284B6FBD" w14:textId="77777777" w:rsidR="00126C67" w:rsidRPr="006E410C" w:rsidRDefault="00126C67" w:rsidP="00126C67">
            <w:pPr>
              <w:rPr>
                <w:rFonts w:ascii="Calibri" w:hAnsi="Calibri"/>
              </w:rPr>
            </w:pPr>
            <w:r w:rsidRPr="006E410C">
              <w:rPr>
                <w:rFonts w:ascii="Calibri" w:hAnsi="Calibri"/>
              </w:rPr>
              <w:t>Die Schülerinnen und Schüler</w:t>
            </w:r>
          </w:p>
          <w:p w14:paraId="710A607A" w14:textId="3FF35E7E" w:rsidR="00126C67" w:rsidRPr="006E410C" w:rsidRDefault="00126C67" w:rsidP="00126C67">
            <w:pPr>
              <w:pStyle w:val="Listenabsatz"/>
              <w:numPr>
                <w:ilvl w:val="0"/>
                <w:numId w:val="6"/>
              </w:numPr>
              <w:ind w:left="288" w:hanging="288"/>
              <w:rPr>
                <w:rFonts w:ascii="Calibri" w:hAnsi="Calibri"/>
              </w:rPr>
            </w:pPr>
            <w:r w:rsidRPr="006E410C">
              <w:rPr>
                <w:rFonts w:ascii="Calibri" w:hAnsi="Calibri"/>
              </w:rPr>
              <w:t>können Beobachtungen wiedergeben und einfache Sachverhalte mit Unterstützung beschreiben. (Sprechen, D.3.B.1, 1b)</w:t>
            </w:r>
          </w:p>
          <w:p w14:paraId="362418B7" w14:textId="77777777" w:rsidR="00126C67" w:rsidRPr="006E410C" w:rsidRDefault="00126C67" w:rsidP="00126C67">
            <w:pPr>
              <w:pStyle w:val="Listenabsatz"/>
              <w:numPr>
                <w:ilvl w:val="0"/>
                <w:numId w:val="6"/>
              </w:numPr>
              <w:ind w:left="288" w:hanging="288"/>
              <w:rPr>
                <w:rFonts w:ascii="Calibri" w:hAnsi="Calibri"/>
              </w:rPr>
            </w:pPr>
            <w:r w:rsidRPr="006E410C">
              <w:rPr>
                <w:rFonts w:ascii="Calibri" w:hAnsi="Calibri"/>
              </w:rPr>
              <w:t>können Erfahrungen sammeln mit vielfältigen altersgemässen Texten (z.B. Bilderbuch, Vorlesegeschichte</w:t>
            </w:r>
            <w:bookmarkStart w:id="0" w:name="_GoBack"/>
            <w:bookmarkEnd w:id="0"/>
            <w:r w:rsidRPr="006E410C">
              <w:rPr>
                <w:rFonts w:ascii="Calibri" w:hAnsi="Calibri"/>
              </w:rPr>
              <w:t xml:space="preserve">, Brief, Notiz, Plakat), um Muster für das eigene Schreiben zu gewinnen (z.B. </w:t>
            </w:r>
            <w:proofErr w:type="spellStart"/>
            <w:r w:rsidRPr="006E410C">
              <w:rPr>
                <w:rFonts w:ascii="Calibri" w:hAnsi="Calibri"/>
              </w:rPr>
              <w:t>Kritzelbrief</w:t>
            </w:r>
            <w:proofErr w:type="spellEnd"/>
            <w:r w:rsidRPr="006E410C">
              <w:rPr>
                <w:rFonts w:ascii="Calibri" w:hAnsi="Calibri"/>
              </w:rPr>
              <w:t>, Liste). (Schreiben, D.4.B.1, 1a)</w:t>
            </w:r>
          </w:p>
          <w:p w14:paraId="21D4E9A4" w14:textId="77777777" w:rsidR="00126C67" w:rsidRPr="006E410C" w:rsidRDefault="00126C67" w:rsidP="00126C67">
            <w:pPr>
              <w:pStyle w:val="Listenabsatz"/>
              <w:numPr>
                <w:ilvl w:val="0"/>
                <w:numId w:val="6"/>
              </w:numPr>
              <w:ind w:left="288" w:hanging="288"/>
              <w:rPr>
                <w:rFonts w:ascii="Calibri" w:hAnsi="Calibri"/>
                <w:b/>
                <w:bCs/>
              </w:rPr>
            </w:pPr>
            <w:r w:rsidRPr="006E410C">
              <w:rPr>
                <w:rFonts w:ascii="Calibri" w:hAnsi="Calibri"/>
                <w:b/>
                <w:bCs/>
              </w:rPr>
              <w:t>kennen Schrift als Trägermedium von Bedeutung und als Instrument, um Gedanken festzuhalten und bei anderen etwas zu bewirken (z.B. Geschenkbrief, Dankeskarte, Wunschliste). (Schreiben, D.4.B.1, 1b)</w:t>
            </w:r>
          </w:p>
          <w:p w14:paraId="722FA122" w14:textId="77777777" w:rsidR="00E94119" w:rsidRPr="006E410C" w:rsidRDefault="00E94119" w:rsidP="00126C67">
            <w:pPr>
              <w:rPr>
                <w:rFonts w:ascii="Calibri" w:hAnsi="Calibri"/>
              </w:rPr>
            </w:pPr>
          </w:p>
        </w:tc>
      </w:tr>
      <w:tr w:rsidR="00E94119" w:rsidRPr="00714A73" w14:paraId="722FA12A" w14:textId="77777777" w:rsidTr="000A71E5">
        <w:tc>
          <w:tcPr>
            <w:tcW w:w="1701" w:type="dxa"/>
          </w:tcPr>
          <w:p w14:paraId="722FA124" w14:textId="77777777" w:rsidR="00E94119" w:rsidRPr="00714A73" w:rsidRDefault="00E94119" w:rsidP="00E94119">
            <w:pPr>
              <w:rPr>
                <w:rFonts w:ascii="Calibri" w:hAnsi="Calibri"/>
                <w:b/>
              </w:rPr>
            </w:pPr>
            <w:r w:rsidRPr="00714A73">
              <w:rPr>
                <w:rFonts w:ascii="Calibri" w:hAnsi="Calibri"/>
                <w:b/>
              </w:rPr>
              <w:t>Ziele</w:t>
            </w:r>
          </w:p>
        </w:tc>
        <w:tc>
          <w:tcPr>
            <w:tcW w:w="7938" w:type="dxa"/>
          </w:tcPr>
          <w:p w14:paraId="52247A1C" w14:textId="24506209" w:rsidR="00561022" w:rsidRDefault="00F7516B" w:rsidP="009D2703">
            <w:pPr>
              <w:pStyle w:val="Listenabsatz"/>
              <w:numPr>
                <w:ilvl w:val="0"/>
                <w:numId w:val="6"/>
              </w:numPr>
              <w:ind w:left="289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Sehen</w:t>
            </w:r>
            <w:r w:rsidR="007C0268">
              <w:rPr>
                <w:rFonts w:ascii="Calibri" w:hAnsi="Calibri"/>
              </w:rPr>
              <w:t xml:space="preserve">, wie ein Text entsteht </w:t>
            </w:r>
            <w:r>
              <w:rPr>
                <w:rFonts w:ascii="Calibri" w:hAnsi="Calibri"/>
              </w:rPr>
              <w:t>(Schreibprozess miterleben)</w:t>
            </w:r>
          </w:p>
          <w:p w14:paraId="3ACDC8D7" w14:textId="6203EE20" w:rsidR="00F7516B" w:rsidRDefault="00F7516B" w:rsidP="009D2703">
            <w:pPr>
              <w:pStyle w:val="Listenabsatz"/>
              <w:numPr>
                <w:ilvl w:val="0"/>
                <w:numId w:val="6"/>
              </w:numPr>
              <w:ind w:left="289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Erfahren, weshalb Schreiben sinnvoll ist und dass Geschriebenes gelesen wird</w:t>
            </w:r>
          </w:p>
          <w:p w14:paraId="46342FBA" w14:textId="6DB55467" w:rsidR="00F7516B" w:rsidRDefault="00A07102" w:rsidP="009D2703">
            <w:pPr>
              <w:pStyle w:val="Listenabsatz"/>
              <w:numPr>
                <w:ilvl w:val="0"/>
                <w:numId w:val="6"/>
              </w:numPr>
              <w:ind w:left="289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Erstes i</w:t>
            </w:r>
            <w:r w:rsidR="00F7516B">
              <w:rPr>
                <w:rFonts w:ascii="Calibri" w:hAnsi="Calibri"/>
              </w:rPr>
              <w:t xml:space="preserve">nhaltliches und sprachliches Wissen zu einer bestimmten Textsorte aufbauen </w:t>
            </w:r>
          </w:p>
          <w:p w14:paraId="43EA94EA" w14:textId="701CFE37" w:rsidR="00567F48" w:rsidRPr="00567F48" w:rsidRDefault="00567F48" w:rsidP="009D2703">
            <w:pPr>
              <w:numPr>
                <w:ilvl w:val="0"/>
                <w:numId w:val="6"/>
              </w:numPr>
              <w:ind w:left="289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Erleben</w:t>
            </w:r>
            <w:r w:rsidR="00A07C5F" w:rsidRPr="00567F48">
              <w:rPr>
                <w:rFonts w:ascii="Calibri" w:hAnsi="Calibri"/>
              </w:rPr>
              <w:t xml:space="preserve">, wie man über das Schreiben reden kann =&gt; Aufbau von Wissen über das Schreiben und von sprachlichem Wissen auf einer Meta-Ebene. </w:t>
            </w:r>
          </w:p>
          <w:p w14:paraId="722FA129" w14:textId="77777777" w:rsidR="00E94119" w:rsidRPr="00714A73" w:rsidRDefault="00E94119" w:rsidP="00F7516B">
            <w:pPr>
              <w:pStyle w:val="Listenabsatz"/>
              <w:ind w:left="288"/>
              <w:rPr>
                <w:rFonts w:ascii="Calibri" w:hAnsi="Calibri"/>
              </w:rPr>
            </w:pPr>
          </w:p>
        </w:tc>
      </w:tr>
      <w:tr w:rsidR="00E94119" w:rsidRPr="00714A73" w14:paraId="722FA12D" w14:textId="77777777" w:rsidTr="000A71E5">
        <w:tc>
          <w:tcPr>
            <w:tcW w:w="1701" w:type="dxa"/>
          </w:tcPr>
          <w:p w14:paraId="722FA12B" w14:textId="77777777" w:rsidR="00E94119" w:rsidRPr="00714A73" w:rsidRDefault="00E94119" w:rsidP="00E94119">
            <w:pPr>
              <w:rPr>
                <w:rFonts w:ascii="Calibri" w:hAnsi="Calibri"/>
                <w:b/>
              </w:rPr>
            </w:pPr>
            <w:r w:rsidRPr="00714A73">
              <w:rPr>
                <w:rFonts w:ascii="Calibri" w:hAnsi="Calibri"/>
                <w:b/>
              </w:rPr>
              <w:t>Dauer</w:t>
            </w:r>
          </w:p>
        </w:tc>
        <w:tc>
          <w:tcPr>
            <w:tcW w:w="7938" w:type="dxa"/>
          </w:tcPr>
          <w:p w14:paraId="4FFA6426" w14:textId="53E0DB5F" w:rsidR="00E94119" w:rsidRDefault="00F7516B" w:rsidP="00F7516B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15-20 Minuten</w:t>
            </w:r>
          </w:p>
          <w:p w14:paraId="722FA12C" w14:textId="22B50924" w:rsidR="00F7516B" w:rsidRPr="00714A73" w:rsidRDefault="00F7516B" w:rsidP="00F7516B">
            <w:pPr>
              <w:rPr>
                <w:rFonts w:ascii="Calibri" w:hAnsi="Calibri"/>
              </w:rPr>
            </w:pPr>
          </w:p>
        </w:tc>
      </w:tr>
      <w:tr w:rsidR="00E94119" w:rsidRPr="00714A73" w14:paraId="722FA130" w14:textId="77777777" w:rsidTr="000A71E5">
        <w:tc>
          <w:tcPr>
            <w:tcW w:w="1701" w:type="dxa"/>
          </w:tcPr>
          <w:p w14:paraId="722FA12E" w14:textId="77777777" w:rsidR="00E94119" w:rsidRPr="00714A73" w:rsidRDefault="00E94119" w:rsidP="00E94119">
            <w:pPr>
              <w:rPr>
                <w:rFonts w:ascii="Calibri" w:hAnsi="Calibri"/>
                <w:b/>
              </w:rPr>
            </w:pPr>
            <w:r w:rsidRPr="00714A73">
              <w:rPr>
                <w:rFonts w:ascii="Calibri" w:hAnsi="Calibri"/>
                <w:b/>
              </w:rPr>
              <w:t>Sozialform</w:t>
            </w:r>
          </w:p>
        </w:tc>
        <w:tc>
          <w:tcPr>
            <w:tcW w:w="7938" w:type="dxa"/>
          </w:tcPr>
          <w:p w14:paraId="08781646" w14:textId="579EE64C" w:rsidR="00561022" w:rsidRPr="00714A73" w:rsidRDefault="00F7516B" w:rsidP="0056102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5-7 Kinder</w:t>
            </w:r>
          </w:p>
          <w:p w14:paraId="722FA12F" w14:textId="3F80DD16" w:rsidR="00E94119" w:rsidRPr="00714A73" w:rsidRDefault="00E94119" w:rsidP="00E94119">
            <w:pPr>
              <w:rPr>
                <w:rFonts w:ascii="Calibri" w:hAnsi="Calibri"/>
              </w:rPr>
            </w:pPr>
          </w:p>
        </w:tc>
      </w:tr>
      <w:tr w:rsidR="002B208C" w:rsidRPr="00714A73" w14:paraId="722FA13F" w14:textId="77777777" w:rsidTr="000A71E5">
        <w:tc>
          <w:tcPr>
            <w:tcW w:w="1701" w:type="dxa"/>
          </w:tcPr>
          <w:p w14:paraId="722FA131" w14:textId="1D4A53F6" w:rsidR="002B208C" w:rsidRPr="00714A73" w:rsidRDefault="002B208C" w:rsidP="00AA63A7">
            <w:pPr>
              <w:rPr>
                <w:rFonts w:ascii="Calibri" w:hAnsi="Calibri"/>
                <w:b/>
              </w:rPr>
            </w:pPr>
            <w:r w:rsidRPr="00714A73">
              <w:rPr>
                <w:rFonts w:ascii="Calibri" w:hAnsi="Calibri"/>
                <w:b/>
              </w:rPr>
              <w:t>Vorgehen</w:t>
            </w:r>
          </w:p>
        </w:tc>
        <w:tc>
          <w:tcPr>
            <w:tcW w:w="7938" w:type="dxa"/>
          </w:tcPr>
          <w:p w14:paraId="3A2FC614" w14:textId="77777777" w:rsidR="004C3416" w:rsidRDefault="004C3416" w:rsidP="004C3416">
            <w:pPr>
              <w:pStyle w:val="Listenabsatz"/>
              <w:numPr>
                <w:ilvl w:val="0"/>
                <w:numId w:val="23"/>
              </w:numPr>
              <w:ind w:left="289" w:hanging="284"/>
              <w:rPr>
                <w:rFonts w:ascii="Calibri" w:hAnsi="Calibri" w:cs="Calibri"/>
              </w:rPr>
            </w:pPr>
            <w:r w:rsidRPr="001C44A4">
              <w:rPr>
                <w:rFonts w:ascii="Calibri" w:hAnsi="Calibri" w:cs="Calibri"/>
              </w:rPr>
              <w:t xml:space="preserve">Die Kinder sitzen gemeinsam mit der Kindergartenlehrperson um einen Tisch herum. Das Schreibblatt muss für alle gut sichtbar sein. </w:t>
            </w:r>
          </w:p>
          <w:p w14:paraId="70155D92" w14:textId="3ABDF712" w:rsidR="000C042E" w:rsidRDefault="000C042E" w:rsidP="000C042E">
            <w:pPr>
              <w:pStyle w:val="Listenabsatz"/>
              <w:numPr>
                <w:ilvl w:val="0"/>
                <w:numId w:val="23"/>
              </w:numPr>
              <w:ind w:left="289" w:hanging="284"/>
              <w:rPr>
                <w:rFonts w:ascii="Calibri" w:hAnsi="Calibri" w:cs="Calibri"/>
              </w:rPr>
            </w:pPr>
            <w:r w:rsidRPr="001C44A4">
              <w:rPr>
                <w:rFonts w:ascii="Calibri" w:hAnsi="Calibri" w:cs="Calibri"/>
              </w:rPr>
              <w:t xml:space="preserve">Die Lehrperson schreibt die folgende kleine Hausaufgabe zum Thema „Die grosse Wörterfabrik“ vor den Augen der Kinder </w:t>
            </w:r>
            <w:r w:rsidRPr="00FB6141">
              <w:rPr>
                <w:rFonts w:ascii="Calibri" w:hAnsi="Calibri" w:cs="Calibri"/>
              </w:rPr>
              <w:t>in Grossbuchstaben</w:t>
            </w:r>
            <w:r>
              <w:rPr>
                <w:rFonts w:ascii="Calibri" w:hAnsi="Calibri" w:cs="Calibri"/>
              </w:rPr>
              <w:t xml:space="preserve"> in Basisschrift auf.</w:t>
            </w:r>
          </w:p>
          <w:p w14:paraId="79AC4136" w14:textId="3D408136" w:rsidR="000C042E" w:rsidRDefault="00C50E43" w:rsidP="000C042E">
            <w:pPr>
              <w:pStyle w:val="Listenabsatz"/>
              <w:ind w:left="289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A9D44C" wp14:editId="02F4A6C3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71120</wp:posOffset>
                      </wp:positionV>
                      <wp:extent cx="4168140" cy="1699260"/>
                      <wp:effectExtent l="57150" t="57150" r="118110" b="110490"/>
                      <wp:wrapNone/>
                      <wp:docPr id="4" name="Textfel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68140" cy="1699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0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3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D6EC7B" w14:textId="77777777" w:rsidR="00C50E43" w:rsidRPr="00C50E43" w:rsidRDefault="00C50E43" w:rsidP="00C50E43">
                                  <w:pPr>
                                    <w:pStyle w:val="Aufzhlung1"/>
                                    <w:numPr>
                                      <w:ilvl w:val="0"/>
                                      <w:numId w:val="0"/>
                                    </w:numPr>
                                    <w:rPr>
                                      <w:b/>
                                      <w:color w:val="002060"/>
                                    </w:rPr>
                                  </w:pPr>
                                  <w:r w:rsidRPr="00C50E43">
                                    <w:rPr>
                                      <w:b/>
                                      <w:color w:val="002060"/>
                                    </w:rPr>
                                    <w:t>AUFGABE</w:t>
                                  </w:r>
                                </w:p>
                                <w:p w14:paraId="5F3B1D06" w14:textId="77777777" w:rsidR="00C50E43" w:rsidRPr="00C50E43" w:rsidRDefault="00C50E43" w:rsidP="00C50E43">
                                  <w:pPr>
                                    <w:pStyle w:val="Aufzhlung1"/>
                                    <w:numPr>
                                      <w:ilvl w:val="0"/>
                                      <w:numId w:val="0"/>
                                    </w:numPr>
                                    <w:rPr>
                                      <w:color w:val="002060"/>
                                    </w:rPr>
                                  </w:pPr>
                                </w:p>
                                <w:p w14:paraId="79D5500F" w14:textId="77777777" w:rsidR="00C50E43" w:rsidRDefault="00C50E43" w:rsidP="00C50E43">
                                  <w:pPr>
                                    <w:pStyle w:val="Aufzhlung1"/>
                                    <w:numPr>
                                      <w:ilvl w:val="0"/>
                                      <w:numId w:val="0"/>
                                    </w:numPr>
                                    <w:rPr>
                                      <w:color w:val="002060"/>
                                    </w:rPr>
                                  </w:pPr>
                                  <w:r w:rsidRPr="00C50E43">
                                    <w:rPr>
                                      <w:color w:val="002060"/>
                                    </w:rPr>
                                    <w:t>ICH ZÄHLE DIESE SACHEN ZU HAUSE UND SCHREIBE DAS RESULTAT AUF.</w:t>
                                  </w:r>
                                </w:p>
                                <w:p w14:paraId="32320943" w14:textId="77777777" w:rsidR="00C50E43" w:rsidRPr="00C50E43" w:rsidRDefault="00C50E43" w:rsidP="00C50E43">
                                  <w:pPr>
                                    <w:pStyle w:val="Aufzhlung1"/>
                                    <w:numPr>
                                      <w:ilvl w:val="0"/>
                                      <w:numId w:val="0"/>
                                    </w:numPr>
                                    <w:rPr>
                                      <w:color w:val="002060"/>
                                    </w:rPr>
                                  </w:pPr>
                                </w:p>
                                <w:p w14:paraId="076D4A56" w14:textId="77777777" w:rsidR="00C50E43" w:rsidRPr="00C50E43" w:rsidRDefault="00C50E43" w:rsidP="00C50E43">
                                  <w:pPr>
                                    <w:pStyle w:val="Aufzhlung1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color w:val="002060"/>
                                    </w:rPr>
                                  </w:pPr>
                                  <w:r w:rsidRPr="00C50E43">
                                    <w:rPr>
                                      <w:color w:val="002060"/>
                                    </w:rPr>
                                    <w:t>TREPPENSTUFEN</w:t>
                                  </w:r>
                                </w:p>
                                <w:p w14:paraId="06C97487" w14:textId="77777777" w:rsidR="00C50E43" w:rsidRPr="00C50E43" w:rsidRDefault="00C50E43" w:rsidP="00C50E43">
                                  <w:pPr>
                                    <w:pStyle w:val="Aufzhlung1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color w:val="002060"/>
                                    </w:rPr>
                                  </w:pPr>
                                  <w:r w:rsidRPr="00C50E43">
                                    <w:rPr>
                                      <w:color w:val="002060"/>
                                    </w:rPr>
                                    <w:t>SCHEREN</w:t>
                                  </w:r>
                                </w:p>
                                <w:p w14:paraId="798803C1" w14:textId="77777777" w:rsidR="00C50E43" w:rsidRPr="00C50E43" w:rsidRDefault="00C50E43" w:rsidP="00C50E43">
                                  <w:pPr>
                                    <w:pStyle w:val="Aufzhlung1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color w:val="002060"/>
                                    </w:rPr>
                                  </w:pPr>
                                  <w:r w:rsidRPr="00C50E43">
                                    <w:rPr>
                                      <w:color w:val="002060"/>
                                    </w:rPr>
                                    <w:t>STÜHLE</w:t>
                                  </w:r>
                                </w:p>
                                <w:p w14:paraId="72050376" w14:textId="77777777" w:rsidR="00C50E43" w:rsidRPr="00C50E43" w:rsidRDefault="00C50E43" w:rsidP="00C50E43">
                                  <w:pPr>
                                    <w:pStyle w:val="Aufzhlung1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color w:val="002060"/>
                                      <w:szCs w:val="22"/>
                                    </w:rPr>
                                  </w:pPr>
                                  <w:r w:rsidRPr="00C50E43">
                                    <w:rPr>
                                      <w:color w:val="002060"/>
                                    </w:rPr>
                                    <w:t>LÖFFEL</w:t>
                                  </w:r>
                                </w:p>
                                <w:p w14:paraId="51288E00" w14:textId="77777777" w:rsidR="00C50E43" w:rsidRDefault="00C50E4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A9D4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4" o:spid="_x0000_s1026" type="#_x0000_t202" style="position:absolute;left:0;text-align:left;margin-left:26.1pt;margin-top:5.6pt;width:328.2pt;height:13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" fillcolor="#f2f2f2 [3052]" strokecolor="#44546a [3215]">
                      <v:shadow on="t" color="black" opacity="29491f" offset="0,1.1pt"/>
                      <v:textbox>
                        <w:txbxContent>
                          <w:p w14:paraId="5BD6EC7B" w14:textId="77777777" w:rsidR="00C50E43" w:rsidRPr="00C50E43" w:rsidRDefault="00C50E43" w:rsidP="00C50E43">
                            <w:pPr>
                              <w:pStyle w:val="Aufzhlung1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color w:val="002060"/>
                              </w:rPr>
                            </w:pPr>
                            <w:r w:rsidRPr="00C50E43">
                              <w:rPr>
                                <w:b/>
                                <w:color w:val="002060"/>
                              </w:rPr>
                              <w:t>AUFGABE</w:t>
                            </w:r>
                          </w:p>
                          <w:p w14:paraId="5F3B1D06" w14:textId="77777777" w:rsidR="00C50E43" w:rsidRPr="00C50E43" w:rsidRDefault="00C50E43" w:rsidP="00C50E43">
                            <w:pPr>
                              <w:pStyle w:val="Aufzhlung1"/>
                              <w:numPr>
                                <w:ilvl w:val="0"/>
                                <w:numId w:val="0"/>
                              </w:numPr>
                              <w:rPr>
                                <w:color w:val="002060"/>
                              </w:rPr>
                            </w:pPr>
                          </w:p>
                          <w:p w14:paraId="79D5500F" w14:textId="77777777" w:rsidR="00C50E43" w:rsidRDefault="00C50E43" w:rsidP="00C50E43">
                            <w:pPr>
                              <w:pStyle w:val="Aufzhlung1"/>
                              <w:numPr>
                                <w:ilvl w:val="0"/>
                                <w:numId w:val="0"/>
                              </w:numPr>
                              <w:rPr>
                                <w:color w:val="002060"/>
                              </w:rPr>
                            </w:pPr>
                            <w:r w:rsidRPr="00C50E43">
                              <w:rPr>
                                <w:color w:val="002060"/>
                              </w:rPr>
                              <w:t>ICH ZÄHLE DIESE SACHEN ZU HAUSE UND SCHREIBE DAS RESULTAT AUF.</w:t>
                            </w:r>
                          </w:p>
                          <w:p w14:paraId="32320943" w14:textId="77777777" w:rsidR="00C50E43" w:rsidRPr="00C50E43" w:rsidRDefault="00C50E43" w:rsidP="00C50E43">
                            <w:pPr>
                              <w:pStyle w:val="Aufzhlung1"/>
                              <w:numPr>
                                <w:ilvl w:val="0"/>
                                <w:numId w:val="0"/>
                              </w:numPr>
                              <w:rPr>
                                <w:color w:val="002060"/>
                              </w:rPr>
                            </w:pPr>
                          </w:p>
                          <w:p w14:paraId="076D4A56" w14:textId="77777777" w:rsidR="00C50E43" w:rsidRPr="00C50E43" w:rsidRDefault="00C50E43" w:rsidP="00C50E43">
                            <w:pPr>
                              <w:pStyle w:val="Aufzhlung1"/>
                              <w:numPr>
                                <w:ilvl w:val="0"/>
                                <w:numId w:val="25"/>
                              </w:numPr>
                              <w:rPr>
                                <w:color w:val="002060"/>
                              </w:rPr>
                            </w:pPr>
                            <w:r w:rsidRPr="00C50E43">
                              <w:rPr>
                                <w:color w:val="002060"/>
                              </w:rPr>
                              <w:t>TREPPENSTUFEN</w:t>
                            </w:r>
                          </w:p>
                          <w:p w14:paraId="06C97487" w14:textId="77777777" w:rsidR="00C50E43" w:rsidRPr="00C50E43" w:rsidRDefault="00C50E43" w:rsidP="00C50E43">
                            <w:pPr>
                              <w:pStyle w:val="Aufzhlung1"/>
                              <w:numPr>
                                <w:ilvl w:val="0"/>
                                <w:numId w:val="25"/>
                              </w:numPr>
                              <w:rPr>
                                <w:color w:val="002060"/>
                              </w:rPr>
                            </w:pPr>
                            <w:r w:rsidRPr="00C50E43">
                              <w:rPr>
                                <w:color w:val="002060"/>
                              </w:rPr>
                              <w:t>SCHEREN</w:t>
                            </w:r>
                          </w:p>
                          <w:p w14:paraId="798803C1" w14:textId="77777777" w:rsidR="00C50E43" w:rsidRPr="00C50E43" w:rsidRDefault="00C50E43" w:rsidP="00C50E43">
                            <w:pPr>
                              <w:pStyle w:val="Aufzhlung1"/>
                              <w:numPr>
                                <w:ilvl w:val="0"/>
                                <w:numId w:val="25"/>
                              </w:numPr>
                              <w:rPr>
                                <w:color w:val="002060"/>
                              </w:rPr>
                            </w:pPr>
                            <w:r w:rsidRPr="00C50E43">
                              <w:rPr>
                                <w:color w:val="002060"/>
                              </w:rPr>
                              <w:t>STÜHLE</w:t>
                            </w:r>
                          </w:p>
                          <w:p w14:paraId="72050376" w14:textId="77777777" w:rsidR="00C50E43" w:rsidRPr="00C50E43" w:rsidRDefault="00C50E43" w:rsidP="00C50E43">
                            <w:pPr>
                              <w:pStyle w:val="Aufzhlung1"/>
                              <w:numPr>
                                <w:ilvl w:val="0"/>
                                <w:numId w:val="25"/>
                              </w:numPr>
                              <w:rPr>
                                <w:color w:val="002060"/>
                                <w:szCs w:val="22"/>
                              </w:rPr>
                            </w:pPr>
                            <w:r w:rsidRPr="00C50E43">
                              <w:rPr>
                                <w:color w:val="002060"/>
                              </w:rPr>
                              <w:t>LÖFFEL</w:t>
                            </w:r>
                          </w:p>
                          <w:p w14:paraId="51288E00" w14:textId="77777777" w:rsidR="00C50E43" w:rsidRDefault="00C50E43"/>
                        </w:txbxContent>
                      </v:textbox>
                    </v:shape>
                  </w:pict>
                </mc:Fallback>
              </mc:AlternateContent>
            </w:r>
          </w:p>
          <w:p w14:paraId="66B5118C" w14:textId="77777777" w:rsidR="00C50E43" w:rsidRDefault="00C50E43" w:rsidP="000C042E">
            <w:pPr>
              <w:pStyle w:val="Listenabsatz"/>
              <w:ind w:left="289"/>
              <w:rPr>
                <w:rFonts w:ascii="Calibri" w:hAnsi="Calibri" w:cs="Calibri"/>
              </w:rPr>
            </w:pPr>
          </w:p>
          <w:p w14:paraId="4B6F1CF9" w14:textId="77777777" w:rsidR="00C50E43" w:rsidRDefault="00C50E43" w:rsidP="000C042E">
            <w:pPr>
              <w:pStyle w:val="Listenabsatz"/>
              <w:ind w:left="289"/>
              <w:rPr>
                <w:rFonts w:ascii="Calibri" w:hAnsi="Calibri" w:cs="Calibri"/>
              </w:rPr>
            </w:pPr>
          </w:p>
          <w:p w14:paraId="00B752A1" w14:textId="77777777" w:rsidR="00C50E43" w:rsidRDefault="00C50E43" w:rsidP="000C042E">
            <w:pPr>
              <w:pStyle w:val="Listenabsatz"/>
              <w:ind w:left="289"/>
              <w:rPr>
                <w:rFonts w:ascii="Calibri" w:hAnsi="Calibri" w:cs="Calibri"/>
              </w:rPr>
            </w:pPr>
          </w:p>
          <w:p w14:paraId="13E9999F" w14:textId="77777777" w:rsidR="00C50E43" w:rsidRDefault="00C50E43" w:rsidP="000C042E">
            <w:pPr>
              <w:pStyle w:val="Listenabsatz"/>
              <w:ind w:left="289"/>
              <w:rPr>
                <w:rFonts w:ascii="Calibri" w:hAnsi="Calibri" w:cs="Calibri"/>
              </w:rPr>
            </w:pPr>
          </w:p>
          <w:p w14:paraId="03B725E9" w14:textId="77777777" w:rsidR="00C50E43" w:rsidRDefault="00C50E43" w:rsidP="000C042E">
            <w:pPr>
              <w:pStyle w:val="Listenabsatz"/>
              <w:ind w:left="289"/>
              <w:rPr>
                <w:rFonts w:ascii="Calibri" w:hAnsi="Calibri" w:cs="Calibri"/>
              </w:rPr>
            </w:pPr>
          </w:p>
          <w:p w14:paraId="2435FCA7" w14:textId="77777777" w:rsidR="00C50E43" w:rsidRDefault="00C50E43" w:rsidP="000C042E">
            <w:pPr>
              <w:pStyle w:val="Listenabsatz"/>
              <w:ind w:left="289"/>
              <w:rPr>
                <w:rFonts w:ascii="Calibri" w:hAnsi="Calibri" w:cs="Calibri"/>
              </w:rPr>
            </w:pPr>
          </w:p>
          <w:p w14:paraId="462A59D0" w14:textId="77777777" w:rsidR="00C50E43" w:rsidRDefault="00C50E43" w:rsidP="000C042E">
            <w:pPr>
              <w:pStyle w:val="Listenabsatz"/>
              <w:ind w:left="289"/>
              <w:rPr>
                <w:rFonts w:ascii="Calibri" w:hAnsi="Calibri" w:cs="Calibri"/>
              </w:rPr>
            </w:pPr>
          </w:p>
          <w:p w14:paraId="61C4592A" w14:textId="77777777" w:rsidR="00C50E43" w:rsidRDefault="00C50E43" w:rsidP="000C042E">
            <w:pPr>
              <w:pStyle w:val="Listenabsatz"/>
              <w:ind w:left="289"/>
              <w:rPr>
                <w:rFonts w:ascii="Calibri" w:hAnsi="Calibri" w:cs="Calibri"/>
              </w:rPr>
            </w:pPr>
          </w:p>
          <w:p w14:paraId="449D8543" w14:textId="77777777" w:rsidR="00C50E43" w:rsidRDefault="00C50E43" w:rsidP="000C042E">
            <w:pPr>
              <w:pStyle w:val="Listenabsatz"/>
              <w:ind w:left="289"/>
              <w:rPr>
                <w:rFonts w:ascii="Calibri" w:hAnsi="Calibri" w:cs="Calibri"/>
              </w:rPr>
            </w:pPr>
          </w:p>
          <w:p w14:paraId="01FFA918" w14:textId="77777777" w:rsidR="000C042E" w:rsidRPr="001C44A4" w:rsidRDefault="000C042E" w:rsidP="000C042E">
            <w:pPr>
              <w:pStyle w:val="Listenabsatz"/>
              <w:ind w:left="289"/>
              <w:rPr>
                <w:rFonts w:ascii="Calibri" w:hAnsi="Calibri" w:cs="Calibri"/>
              </w:rPr>
            </w:pPr>
          </w:p>
          <w:p w14:paraId="385F2B25" w14:textId="31CE4071" w:rsidR="004B2662" w:rsidRDefault="000C042E" w:rsidP="004C3416">
            <w:pPr>
              <w:pStyle w:val="Listenabsatz"/>
              <w:numPr>
                <w:ilvl w:val="0"/>
                <w:numId w:val="23"/>
              </w:numPr>
              <w:ind w:left="289" w:hanging="28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Zuerst steht d</w:t>
            </w:r>
            <w:r w:rsidR="004B2662">
              <w:rPr>
                <w:rFonts w:ascii="Calibri" w:hAnsi="Calibri" w:cs="Calibri"/>
              </w:rPr>
              <w:t xml:space="preserve">ie Funktion des Schreibens im Zentrum. </w:t>
            </w:r>
            <w:r>
              <w:rPr>
                <w:rFonts w:ascii="Calibri" w:hAnsi="Calibri" w:cs="Calibri"/>
              </w:rPr>
              <w:t xml:space="preserve">Die Lehrperson teilt den Kindern mit, dass sie jetzt eine kleine Hausaufgabe auf den nächsten Tag (WAS) für die Eltern / für das Elternheft (FÜR WEN) aufschreiben wird. Das soll eine </w:t>
            </w:r>
            <w:r w:rsidR="0024298D">
              <w:rPr>
                <w:rFonts w:ascii="Calibri" w:hAnsi="Calibri" w:cs="Calibri"/>
              </w:rPr>
              <w:t>Erinnerungsstütze</w:t>
            </w:r>
            <w:r>
              <w:rPr>
                <w:rFonts w:ascii="Calibri" w:hAnsi="Calibri" w:cs="Calibri"/>
              </w:rPr>
              <w:t xml:space="preserve"> für Kind und Eltern sein und man hat dann auch</w:t>
            </w:r>
            <w:r w:rsidR="0024298D">
              <w:rPr>
                <w:rFonts w:ascii="Calibri" w:hAnsi="Calibri" w:cs="Calibri"/>
              </w:rPr>
              <w:t xml:space="preserve"> gleich ein Blatt, auf dem die Informationen aufgeschrieben werden können </w:t>
            </w:r>
            <w:r>
              <w:rPr>
                <w:rFonts w:ascii="Calibri" w:hAnsi="Calibri" w:cs="Calibri"/>
              </w:rPr>
              <w:t>(WOZU).</w:t>
            </w:r>
            <w:r w:rsidR="00E57124">
              <w:rPr>
                <w:rFonts w:ascii="Calibri" w:hAnsi="Calibri" w:cs="Calibri"/>
              </w:rPr>
              <w:t xml:space="preserve"> Das Blatt wird einmal geschrieben und kann nachher für alle Eltern kopiert werden. </w:t>
            </w:r>
          </w:p>
          <w:p w14:paraId="52283DC7" w14:textId="0E91021A" w:rsidR="00C50E43" w:rsidRPr="00C50E43" w:rsidRDefault="00C50E43" w:rsidP="00C50E43">
            <w:pPr>
              <w:pStyle w:val="Listenabsatz"/>
              <w:numPr>
                <w:ilvl w:val="0"/>
                <w:numId w:val="23"/>
              </w:numPr>
              <w:ind w:left="289" w:hanging="284"/>
              <w:rPr>
                <w:rFonts w:ascii="Calibri" w:hAnsi="Calibri" w:cs="Calibri"/>
              </w:rPr>
            </w:pPr>
            <w:r w:rsidRPr="00C50E43">
              <w:rPr>
                <w:rFonts w:ascii="Calibri" w:hAnsi="Calibri" w:cs="Calibri"/>
              </w:rPr>
              <w:t xml:space="preserve">Die Hausaufgabe wird mündlich kurz vorbesprochen. Ev. wird gemeinsam mit den Kindern bestimmt, was sie zu Hause zählen und aufschreiben sollen. </w:t>
            </w:r>
          </w:p>
          <w:p w14:paraId="33C16433" w14:textId="076B0A47" w:rsidR="00C107D8" w:rsidRPr="000C042E" w:rsidRDefault="000C042E" w:rsidP="00E94119">
            <w:pPr>
              <w:pStyle w:val="Listenabsatz"/>
              <w:numPr>
                <w:ilvl w:val="0"/>
                <w:numId w:val="23"/>
              </w:numPr>
              <w:ind w:left="289" w:hanging="28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Nun modelliert die Lehrperson, wie sie vorgeht. Sie wägt zum Beispiel ein paar mögliche Arten der Blattgestaltung ab, nimmt zuerst ein Entwurfsblatt und beginnt zu schreiben. </w:t>
            </w:r>
          </w:p>
          <w:p w14:paraId="10330F5A" w14:textId="50719F91" w:rsidR="000C042E" w:rsidRDefault="000C042E" w:rsidP="000C042E">
            <w:pPr>
              <w:pStyle w:val="Listenabsatz"/>
              <w:numPr>
                <w:ilvl w:val="0"/>
                <w:numId w:val="23"/>
              </w:numPr>
              <w:ind w:left="289" w:hanging="28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Sobald es um das konkrete Aufschreiben der Hausaufgabe geht, spricht die Lehrperson beim Aufschreiben langsam silbisch mit. Die Kinder sollen erfahren können, wie Ausgesprochenes in Schrift übergeht. </w:t>
            </w:r>
          </w:p>
          <w:p w14:paraId="11E0B7C8" w14:textId="267CAC68" w:rsidR="000C042E" w:rsidRDefault="000C042E" w:rsidP="000C042E">
            <w:pPr>
              <w:pStyle w:val="Listenabsatz"/>
              <w:numPr>
                <w:ilvl w:val="0"/>
                <w:numId w:val="23"/>
              </w:numPr>
              <w:ind w:left="289" w:hanging="28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Am Ende (oder auch zwischendurch) wird der Text noch einmal durchgelesen bzw. vorgelesen. Ist all</w:t>
            </w:r>
            <w:r w:rsidR="00C50E43">
              <w:rPr>
                <w:rFonts w:ascii="Calibri" w:hAnsi="Calibri" w:cs="Calibri"/>
              </w:rPr>
              <w:t xml:space="preserve">es aufgeschrieben, was nötig ist? </w:t>
            </w:r>
          </w:p>
          <w:p w14:paraId="74F71D17" w14:textId="3BA21E4F" w:rsidR="000C042E" w:rsidRDefault="000C042E" w:rsidP="000C042E">
            <w:pPr>
              <w:pStyle w:val="Listenabsatz"/>
              <w:numPr>
                <w:ilvl w:val="0"/>
                <w:numId w:val="23"/>
              </w:numPr>
              <w:ind w:left="289" w:hanging="28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Die Lehrperson kann extra etwas einbauen, was überarbeitet werden soll. Es muss etwas</w:t>
            </w:r>
            <w:r w:rsidR="00C50E43">
              <w:rPr>
                <w:rFonts w:ascii="Calibri" w:hAnsi="Calibri" w:cs="Calibri"/>
              </w:rPr>
              <w:t xml:space="preserve"> sein, </w:t>
            </w:r>
            <w:r w:rsidR="005A140A">
              <w:rPr>
                <w:rFonts w:ascii="Calibri" w:hAnsi="Calibri" w:cs="Calibri"/>
              </w:rPr>
              <w:t xml:space="preserve">was auch den (oder einigen) Kindern auffallen kann bzw. was auch sie </w:t>
            </w:r>
            <w:r w:rsidR="00C50E43">
              <w:rPr>
                <w:rFonts w:ascii="Calibri" w:hAnsi="Calibri" w:cs="Calibri"/>
              </w:rPr>
              <w:t xml:space="preserve">bemerken </w:t>
            </w:r>
            <w:r>
              <w:rPr>
                <w:rFonts w:ascii="Calibri" w:hAnsi="Calibri" w:cs="Calibri"/>
              </w:rPr>
              <w:t xml:space="preserve">können. Zum Beispiel könnten die Stühle vergessen werden. </w:t>
            </w:r>
            <w:r w:rsidR="00FB6141">
              <w:rPr>
                <w:rFonts w:ascii="Calibri" w:hAnsi="Calibri" w:cs="Calibri"/>
              </w:rPr>
              <w:t xml:space="preserve">Hier können auch diejenigen Kinder einbezogen werden, die bereits </w:t>
            </w:r>
            <w:r w:rsidR="005A140A">
              <w:rPr>
                <w:rFonts w:ascii="Calibri" w:hAnsi="Calibri" w:cs="Calibri"/>
              </w:rPr>
              <w:t>(ein bisschen)</w:t>
            </w:r>
            <w:r w:rsidR="00FB6141">
              <w:rPr>
                <w:rFonts w:ascii="Calibri" w:hAnsi="Calibri" w:cs="Calibri"/>
              </w:rPr>
              <w:t xml:space="preserve"> lesen können, indem zum Beispiel ein –offensichtlicher– Buchstabe vergessen wird.</w:t>
            </w:r>
          </w:p>
          <w:p w14:paraId="5DE3F848" w14:textId="21000A3E" w:rsidR="005A140A" w:rsidRDefault="005A140A" w:rsidP="000C042E">
            <w:pPr>
              <w:pStyle w:val="Listenabsatz"/>
              <w:numPr>
                <w:ilvl w:val="0"/>
                <w:numId w:val="23"/>
              </w:numPr>
              <w:ind w:left="289" w:hanging="28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Beim nochmaligen Durchlesen könnten die Kinder auch einen weiteren Gegenstand nennen, der zu Hause gezählt werden muss.  </w:t>
            </w:r>
          </w:p>
          <w:p w14:paraId="0638A40D" w14:textId="732ADF6D" w:rsidR="00E57124" w:rsidRDefault="00E57124" w:rsidP="000C042E">
            <w:pPr>
              <w:pStyle w:val="Listenabsatz"/>
              <w:numPr>
                <w:ilvl w:val="0"/>
                <w:numId w:val="23"/>
              </w:numPr>
              <w:ind w:left="289" w:hanging="28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Die Lehrperson schreibt die Hausaufgabe noch einmal schön ab und die Kopiervorlage ist fertig! </w:t>
            </w:r>
          </w:p>
          <w:p w14:paraId="7383D5D7" w14:textId="66A48680" w:rsidR="00FE288C" w:rsidRPr="00CA7703" w:rsidRDefault="00FB6141" w:rsidP="00FE288C">
            <w:pPr>
              <w:pStyle w:val="Listenabsatz"/>
              <w:numPr>
                <w:ilvl w:val="0"/>
                <w:numId w:val="23"/>
              </w:numPr>
              <w:ind w:left="289" w:hanging="284"/>
              <w:rPr>
                <w:rFonts w:ascii="Calibri" w:hAnsi="Calibri"/>
              </w:rPr>
            </w:pPr>
            <w:r w:rsidRPr="00E57124">
              <w:rPr>
                <w:rFonts w:ascii="Calibri" w:hAnsi="Calibri" w:cs="Calibri"/>
              </w:rPr>
              <w:t xml:space="preserve">Je nach Konzentration der Kinder fasst die Lehrperson am Schluss noch einmal zusammen, wie </w:t>
            </w:r>
            <w:r w:rsidR="00E57124" w:rsidRPr="00E57124">
              <w:rPr>
                <w:rFonts w:ascii="Calibri" w:hAnsi="Calibri" w:cs="Calibri"/>
              </w:rPr>
              <w:t>der Text aufg</w:t>
            </w:r>
            <w:r w:rsidR="00E57124">
              <w:rPr>
                <w:rFonts w:ascii="Calibri" w:hAnsi="Calibri" w:cs="Calibri"/>
              </w:rPr>
              <w:t>ebaut ist.</w:t>
            </w:r>
          </w:p>
          <w:p w14:paraId="722FA13E" w14:textId="096D6E96" w:rsidR="00393A92" w:rsidRPr="00714A73" w:rsidRDefault="00393A92" w:rsidP="00E94119">
            <w:pPr>
              <w:rPr>
                <w:rFonts w:ascii="Calibri" w:hAnsi="Calibri"/>
              </w:rPr>
            </w:pPr>
          </w:p>
        </w:tc>
      </w:tr>
      <w:tr w:rsidR="00D02601" w:rsidRPr="00714A73" w14:paraId="2400A376" w14:textId="77777777" w:rsidTr="000A71E5">
        <w:tc>
          <w:tcPr>
            <w:tcW w:w="1701" w:type="dxa"/>
          </w:tcPr>
          <w:p w14:paraId="681093A3" w14:textId="13B91001" w:rsidR="00D02601" w:rsidRPr="00714A73" w:rsidRDefault="00D02601" w:rsidP="00AA63A7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Hintergrund-informationen</w:t>
            </w:r>
          </w:p>
        </w:tc>
        <w:tc>
          <w:tcPr>
            <w:tcW w:w="7938" w:type="dxa"/>
          </w:tcPr>
          <w:p w14:paraId="09EE9109" w14:textId="1D3F077B" w:rsidR="00BD3F8F" w:rsidRDefault="00D02601" w:rsidP="00BD3F8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Nach Sturm (2016</w:t>
            </w:r>
            <w:r w:rsidR="0060764C">
              <w:rPr>
                <w:rFonts w:ascii="Calibri" w:hAnsi="Calibri"/>
              </w:rPr>
              <w:t>a, 1</w:t>
            </w:r>
            <w:r>
              <w:rPr>
                <w:rFonts w:ascii="Calibri" w:hAnsi="Calibri"/>
              </w:rPr>
              <w:t xml:space="preserve">) </w:t>
            </w:r>
            <w:r w:rsidR="00BD3F8F">
              <w:rPr>
                <w:rFonts w:ascii="Calibri" w:hAnsi="Calibri"/>
              </w:rPr>
              <w:t>geht es beim</w:t>
            </w:r>
            <w:r>
              <w:rPr>
                <w:rFonts w:ascii="Calibri" w:hAnsi="Calibri"/>
              </w:rPr>
              <w:t xml:space="preserve"> </w:t>
            </w:r>
            <w:r w:rsidRPr="00D02601">
              <w:rPr>
                <w:rFonts w:ascii="Calibri" w:hAnsi="Calibri"/>
                <w:b/>
              </w:rPr>
              <w:t>Modellieren</w:t>
            </w:r>
            <w:r w:rsidR="00BD3F8F">
              <w:rPr>
                <w:rFonts w:ascii="Calibri" w:hAnsi="Calibri"/>
                <w:b/>
              </w:rPr>
              <w:t xml:space="preserve"> </w:t>
            </w:r>
            <w:r w:rsidR="00BD3F8F" w:rsidRPr="00BD3F8F">
              <w:rPr>
                <w:rFonts w:ascii="Calibri" w:hAnsi="Calibri"/>
              </w:rPr>
              <w:t>darum,</w:t>
            </w:r>
            <w:r w:rsidR="00BD3F8F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</w:rPr>
              <w:t xml:space="preserve"> „Verborgenes sichtbar“ </w:t>
            </w:r>
            <w:r w:rsidR="00BD3F8F">
              <w:rPr>
                <w:rFonts w:ascii="Calibri" w:hAnsi="Calibri"/>
              </w:rPr>
              <w:t>zu machen. Alle</w:t>
            </w:r>
            <w:r w:rsidR="002777AB">
              <w:rPr>
                <w:rFonts w:ascii="Calibri" w:hAnsi="Calibri"/>
              </w:rPr>
              <w:t>,</w:t>
            </w:r>
            <w:r w:rsidR="00BD3F8F">
              <w:rPr>
                <w:rFonts w:ascii="Calibri" w:hAnsi="Calibri"/>
              </w:rPr>
              <w:t xml:space="preserve"> ansonsten „im Stillen“ wirkenden</w:t>
            </w:r>
            <w:r w:rsidR="002777AB">
              <w:rPr>
                <w:rFonts w:ascii="Calibri" w:hAnsi="Calibri"/>
              </w:rPr>
              <w:t>,</w:t>
            </w:r>
            <w:r w:rsidR="00BD3F8F">
              <w:rPr>
                <w:rFonts w:ascii="Calibri" w:hAnsi="Calibri"/>
              </w:rPr>
              <w:t xml:space="preserve"> komplexen Denkprozesse während des ganzen Schreibprozesses sollen durch das laute Denken sichtbar gemacht werden. </w:t>
            </w:r>
            <w:r w:rsidR="005A140A">
              <w:rPr>
                <w:rFonts w:ascii="Calibri" w:hAnsi="Calibri"/>
              </w:rPr>
              <w:t>Die Kinder s</w:t>
            </w:r>
            <w:r w:rsidR="00BD3F8F">
              <w:rPr>
                <w:rFonts w:ascii="Calibri" w:hAnsi="Calibri"/>
              </w:rPr>
              <w:t xml:space="preserve">ollen über das Mitschauen und Mitdenken erleben, welche Überlegungen sich die </w:t>
            </w:r>
            <w:r w:rsidR="005A140A">
              <w:rPr>
                <w:rFonts w:ascii="Calibri" w:hAnsi="Calibri"/>
              </w:rPr>
              <w:t>schreibende Lehrperson</w:t>
            </w:r>
            <w:r w:rsidR="00BD3F8F">
              <w:rPr>
                <w:rFonts w:ascii="Calibri" w:hAnsi="Calibri"/>
              </w:rPr>
              <w:t xml:space="preserve"> beim Bewältigen eine</w:t>
            </w:r>
            <w:r w:rsidR="005A140A">
              <w:rPr>
                <w:rFonts w:ascii="Calibri" w:hAnsi="Calibri"/>
              </w:rPr>
              <w:t xml:space="preserve">r kleinen Schreibaufgabe macht und </w:t>
            </w:r>
            <w:r w:rsidR="00BD3F8F">
              <w:rPr>
                <w:rFonts w:ascii="Calibri" w:hAnsi="Calibri"/>
              </w:rPr>
              <w:t xml:space="preserve">Wissen über das Schreiben und den Schreibprozess aufbauen. </w:t>
            </w:r>
          </w:p>
          <w:p w14:paraId="7E9FDD36" w14:textId="4ECCBE32" w:rsidR="00BD3F8F" w:rsidRDefault="00BD3F8F" w:rsidP="00BD3F8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Zu erkennen, warum man überhaupt schreibt und zu erleben, dass Geschriebenes gelesen wird, </w:t>
            </w:r>
            <w:r w:rsidR="00046A23">
              <w:rPr>
                <w:rFonts w:ascii="Calibri" w:hAnsi="Calibri"/>
              </w:rPr>
              <w:t xml:space="preserve">ist </w:t>
            </w:r>
            <w:r>
              <w:rPr>
                <w:rFonts w:ascii="Calibri" w:hAnsi="Calibri"/>
              </w:rPr>
              <w:t>vor allem für Kinder, die dem Schreiben in ihrem ausserschulischen Umfeld kaum oder gar nicht begegnen, äusserst wichtig. (vgl. Sturm, ebd.)</w:t>
            </w:r>
          </w:p>
          <w:p w14:paraId="367643D3" w14:textId="56C9D679" w:rsidR="00BD3F8F" w:rsidRDefault="0060764C" w:rsidP="0060764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Sturm betont, dass es bei solchen Modellier</w:t>
            </w:r>
            <w:r w:rsidR="00046A23">
              <w:rPr>
                <w:rFonts w:ascii="Calibri" w:hAnsi="Calibri"/>
              </w:rPr>
              <w:t>ungs</w:t>
            </w:r>
            <w:r>
              <w:rPr>
                <w:rFonts w:ascii="Calibri" w:hAnsi="Calibri"/>
              </w:rPr>
              <w:t xml:space="preserve">aufgaben nicht darum geht, dass die Kinder das Vorgezeigte nachmachen! (ebd.) Vielmehr sollen </w:t>
            </w:r>
            <w:r w:rsidR="00046A23">
              <w:rPr>
                <w:rFonts w:ascii="Calibri" w:hAnsi="Calibri"/>
              </w:rPr>
              <w:t xml:space="preserve">die Kinder über das Beobachten </w:t>
            </w:r>
            <w:r>
              <w:rPr>
                <w:rFonts w:ascii="Calibri" w:hAnsi="Calibri"/>
              </w:rPr>
              <w:t>„einen etwas erweiterten Schreibbegriff aufbauen, das heisst, Schreibe nicht nur als Aufschreiben oder Schön-Schreiben verstehe</w:t>
            </w:r>
            <w:r w:rsidR="00046A23">
              <w:rPr>
                <w:rFonts w:ascii="Calibri" w:hAnsi="Calibri"/>
              </w:rPr>
              <w:t>n</w:t>
            </w:r>
            <w:r>
              <w:rPr>
                <w:rFonts w:ascii="Calibri" w:hAnsi="Calibri"/>
              </w:rPr>
              <w:t>.“ (ebd.)</w:t>
            </w:r>
          </w:p>
          <w:p w14:paraId="5EFCD191" w14:textId="290D1C0E" w:rsidR="002777AB" w:rsidRDefault="002777AB" w:rsidP="0060764C">
            <w:pPr>
              <w:rPr>
                <w:rFonts w:ascii="Calibri" w:hAnsi="Calibri"/>
              </w:rPr>
            </w:pPr>
          </w:p>
        </w:tc>
      </w:tr>
      <w:tr w:rsidR="002B208C" w:rsidRPr="00714A73" w14:paraId="722FA145" w14:textId="77777777" w:rsidTr="000A71E5">
        <w:tc>
          <w:tcPr>
            <w:tcW w:w="1701" w:type="dxa"/>
          </w:tcPr>
          <w:p w14:paraId="722FA140" w14:textId="3F7636B0" w:rsidR="002B208C" w:rsidRPr="00714A73" w:rsidRDefault="00561022" w:rsidP="00AA63A7">
            <w:pPr>
              <w:rPr>
                <w:rFonts w:ascii="Calibri" w:hAnsi="Calibri"/>
                <w:b/>
              </w:rPr>
            </w:pPr>
            <w:r w:rsidRPr="00714A73">
              <w:rPr>
                <w:rFonts w:ascii="Calibri" w:hAnsi="Calibri"/>
                <w:b/>
              </w:rPr>
              <w:t>Hinweise</w:t>
            </w:r>
          </w:p>
        </w:tc>
        <w:tc>
          <w:tcPr>
            <w:tcW w:w="7938" w:type="dxa"/>
          </w:tcPr>
          <w:p w14:paraId="6048A87D" w14:textId="1EACE9E0" w:rsidR="004C3416" w:rsidRDefault="000711C9" w:rsidP="004C3416">
            <w:pPr>
              <w:pStyle w:val="Default"/>
              <w:numPr>
                <w:ilvl w:val="0"/>
                <w:numId w:val="22"/>
              </w:numPr>
              <w:ind w:left="289" w:hanging="28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Da das Modellieren zwar einfach tönt, in der Ausführung aber anspruchsvoll ist, empfehlen wir</w:t>
            </w:r>
            <w:r w:rsidR="00FE288C">
              <w:rPr>
                <w:rFonts w:ascii="Calibri" w:hAnsi="Calibri"/>
                <w:sz w:val="22"/>
                <w:szCs w:val="22"/>
              </w:rPr>
              <w:t>, die beiden Musteraufgaben (siehe Quellen) vor dem Durchführen dieses Unterrichtsvorschlags</w:t>
            </w:r>
            <w:r w:rsidR="004C3416">
              <w:rPr>
                <w:rFonts w:ascii="Calibri" w:hAnsi="Calibri"/>
                <w:sz w:val="22"/>
                <w:szCs w:val="22"/>
              </w:rPr>
              <w:t xml:space="preserve"> zu lesen.</w:t>
            </w:r>
          </w:p>
          <w:p w14:paraId="6E004F88" w14:textId="3CF7B872" w:rsidR="002B208C" w:rsidRDefault="00FB7949" w:rsidP="004C3416">
            <w:pPr>
              <w:pStyle w:val="Default"/>
              <w:numPr>
                <w:ilvl w:val="0"/>
                <w:numId w:val="22"/>
              </w:numPr>
              <w:ind w:left="289" w:hanging="28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Alltägliche Situationen aufgreifen, in denen Schreiben nötig, sinnvoll ist. </w:t>
            </w:r>
          </w:p>
          <w:p w14:paraId="7FA62F94" w14:textId="77777777" w:rsidR="00FB7949" w:rsidRDefault="00FB7949" w:rsidP="004C3416">
            <w:pPr>
              <w:pStyle w:val="Default"/>
              <w:numPr>
                <w:ilvl w:val="0"/>
                <w:numId w:val="22"/>
              </w:numPr>
              <w:ind w:left="289" w:hanging="28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Schreiben an Adressat/-innen – es muss immer klar sein oder klar werden, für wen geschrieben wird. </w:t>
            </w:r>
            <w:r w:rsidR="004C3416">
              <w:rPr>
                <w:rFonts w:ascii="Calibri" w:hAnsi="Calibri"/>
                <w:sz w:val="22"/>
                <w:szCs w:val="22"/>
              </w:rPr>
              <w:t xml:space="preserve">Man erhält in jedem Fall eine Antwort von der Person, die das Geschriebene gelesen hat.  </w:t>
            </w:r>
          </w:p>
          <w:p w14:paraId="722FA144" w14:textId="30BA8C54" w:rsidR="004C3416" w:rsidRPr="004C3416" w:rsidRDefault="004C3416" w:rsidP="004C3416">
            <w:pPr>
              <w:pStyle w:val="Default"/>
              <w:ind w:left="289"/>
              <w:rPr>
                <w:rFonts w:ascii="Calibri" w:hAnsi="Calibri"/>
                <w:sz w:val="22"/>
                <w:szCs w:val="22"/>
              </w:rPr>
            </w:pPr>
          </w:p>
        </w:tc>
      </w:tr>
      <w:tr w:rsidR="00FB7949" w:rsidRPr="00714A73" w14:paraId="5BF5E20A" w14:textId="77777777" w:rsidTr="000A71E5">
        <w:tc>
          <w:tcPr>
            <w:tcW w:w="1701" w:type="dxa"/>
          </w:tcPr>
          <w:p w14:paraId="32237508" w14:textId="3DAD3B78" w:rsidR="00FB7949" w:rsidRPr="00714A73" w:rsidRDefault="00FB7949" w:rsidP="009D2703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 xml:space="preserve">Weitere </w:t>
            </w:r>
            <w:r w:rsidR="009D2703">
              <w:rPr>
                <w:rFonts w:ascii="Calibri" w:hAnsi="Calibri"/>
                <w:b/>
              </w:rPr>
              <w:t xml:space="preserve">mögliche </w:t>
            </w:r>
            <w:r>
              <w:rPr>
                <w:rFonts w:ascii="Calibri" w:hAnsi="Calibri"/>
                <w:b/>
              </w:rPr>
              <w:t>Modellier</w:t>
            </w:r>
            <w:r w:rsidR="009D2703">
              <w:rPr>
                <w:rFonts w:ascii="Calibri" w:hAnsi="Calibri"/>
                <w:b/>
              </w:rPr>
              <w:t>-</w:t>
            </w:r>
            <w:r>
              <w:rPr>
                <w:rFonts w:ascii="Calibri" w:hAnsi="Calibri"/>
                <w:b/>
              </w:rPr>
              <w:t>situationen</w:t>
            </w:r>
          </w:p>
        </w:tc>
        <w:tc>
          <w:tcPr>
            <w:tcW w:w="7938" w:type="dxa"/>
          </w:tcPr>
          <w:p w14:paraId="02348295" w14:textId="10FE76D5" w:rsidR="000711C9" w:rsidRDefault="000711C9" w:rsidP="00FB7949">
            <w:pPr>
              <w:pStyle w:val="Default"/>
              <w:numPr>
                <w:ilvl w:val="0"/>
                <w:numId w:val="19"/>
              </w:numPr>
              <w:tabs>
                <w:tab w:val="clear" w:pos="720"/>
                <w:tab w:val="num" w:pos="318"/>
              </w:tabs>
              <w:ind w:left="318" w:hanging="28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Eine Figur aus der Geschichte schreibt einer anderen einen Brief. Dazu passt das Vorgehen, das in der Musteraufgabe „Einen Brief modellieren“ beschrieben ist. </w:t>
            </w:r>
          </w:p>
          <w:p w14:paraId="7E8F7BB0" w14:textId="4B1C890C" w:rsidR="002844FB" w:rsidRPr="009D2703" w:rsidRDefault="00A07C5F" w:rsidP="00FB7949">
            <w:pPr>
              <w:pStyle w:val="Default"/>
              <w:numPr>
                <w:ilvl w:val="0"/>
                <w:numId w:val="19"/>
              </w:numPr>
              <w:tabs>
                <w:tab w:val="clear" w:pos="720"/>
                <w:tab w:val="num" w:pos="318"/>
              </w:tabs>
              <w:ind w:left="318" w:hanging="284"/>
              <w:rPr>
                <w:rFonts w:ascii="Calibri" w:hAnsi="Calibri"/>
                <w:sz w:val="22"/>
                <w:szCs w:val="22"/>
              </w:rPr>
            </w:pPr>
            <w:r w:rsidRPr="009D2703">
              <w:rPr>
                <w:rFonts w:ascii="Calibri" w:hAnsi="Calibri"/>
                <w:sz w:val="22"/>
                <w:szCs w:val="22"/>
              </w:rPr>
              <w:t xml:space="preserve">Eine Einladung an </w:t>
            </w:r>
            <w:r w:rsidR="00FB7949" w:rsidRPr="009D2703">
              <w:rPr>
                <w:rFonts w:ascii="Calibri" w:hAnsi="Calibri"/>
                <w:sz w:val="22"/>
                <w:szCs w:val="22"/>
              </w:rPr>
              <w:t>Gäste</w:t>
            </w:r>
            <w:r w:rsidRPr="009D2703">
              <w:rPr>
                <w:rFonts w:ascii="Calibri" w:hAnsi="Calibri"/>
                <w:sz w:val="22"/>
                <w:szCs w:val="22"/>
              </w:rPr>
              <w:t xml:space="preserve"> für ein Wörterfest</w:t>
            </w:r>
          </w:p>
          <w:p w14:paraId="53F20306" w14:textId="00082265" w:rsidR="002844FB" w:rsidRPr="009D2703" w:rsidRDefault="00A07C5F" w:rsidP="00FB7949">
            <w:pPr>
              <w:pStyle w:val="Default"/>
              <w:numPr>
                <w:ilvl w:val="0"/>
                <w:numId w:val="19"/>
              </w:numPr>
              <w:tabs>
                <w:tab w:val="clear" w:pos="720"/>
                <w:tab w:val="num" w:pos="318"/>
              </w:tabs>
              <w:ind w:left="318" w:hanging="284"/>
              <w:rPr>
                <w:rFonts w:ascii="Calibri" w:hAnsi="Calibri"/>
                <w:sz w:val="22"/>
                <w:szCs w:val="22"/>
              </w:rPr>
            </w:pPr>
            <w:r w:rsidRPr="009D2703">
              <w:rPr>
                <w:rFonts w:ascii="Calibri" w:hAnsi="Calibri"/>
                <w:sz w:val="22"/>
                <w:szCs w:val="22"/>
              </w:rPr>
              <w:t>Eine Anleitung für die Bedienung des CD-Players für die Kindergärtnerin nebenan</w:t>
            </w:r>
            <w:r w:rsidR="00FB7949" w:rsidRPr="009D2703">
              <w:rPr>
                <w:rFonts w:ascii="Calibri" w:hAnsi="Calibri"/>
                <w:sz w:val="22"/>
                <w:szCs w:val="22"/>
              </w:rPr>
              <w:t xml:space="preserve"> schreiben (sie möchte ihn ausleihen). </w:t>
            </w:r>
            <w:r w:rsidRPr="009D2703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0E096BB0" w14:textId="58A9FF06" w:rsidR="00FB7949" w:rsidRPr="009D2703" w:rsidRDefault="00FB7949" w:rsidP="00FB7949">
            <w:pPr>
              <w:pStyle w:val="Default"/>
              <w:numPr>
                <w:ilvl w:val="0"/>
                <w:numId w:val="19"/>
              </w:numPr>
              <w:tabs>
                <w:tab w:val="clear" w:pos="720"/>
                <w:tab w:val="num" w:pos="318"/>
              </w:tabs>
              <w:ind w:left="318" w:hanging="284"/>
              <w:rPr>
                <w:rFonts w:ascii="Calibri" w:hAnsi="Calibri"/>
                <w:sz w:val="22"/>
                <w:szCs w:val="22"/>
              </w:rPr>
            </w:pPr>
            <w:r w:rsidRPr="009D2703">
              <w:rPr>
                <w:rFonts w:ascii="Calibri" w:hAnsi="Calibri"/>
                <w:sz w:val="22"/>
                <w:szCs w:val="22"/>
              </w:rPr>
              <w:t>Der DaZ-Lehrerin eine Geburtstagskarte mit einem schönen Wort als Geschenk schreiben.</w:t>
            </w:r>
          </w:p>
          <w:p w14:paraId="4BD130B2" w14:textId="77777777" w:rsidR="00FB7949" w:rsidRPr="002777AB" w:rsidRDefault="00A07C5F" w:rsidP="00FB7949">
            <w:pPr>
              <w:pStyle w:val="Default"/>
              <w:numPr>
                <w:ilvl w:val="0"/>
                <w:numId w:val="19"/>
              </w:numPr>
              <w:tabs>
                <w:tab w:val="clear" w:pos="720"/>
                <w:tab w:val="num" w:pos="318"/>
              </w:tabs>
              <w:ind w:left="318" w:hanging="284"/>
              <w:rPr>
                <w:rFonts w:ascii="Calibri" w:hAnsi="Calibri"/>
              </w:rPr>
            </w:pPr>
            <w:r w:rsidRPr="009D2703">
              <w:rPr>
                <w:rFonts w:ascii="Calibri" w:hAnsi="Calibri"/>
                <w:sz w:val="22"/>
                <w:szCs w:val="22"/>
              </w:rPr>
              <w:t xml:space="preserve">Einen Bericht </w:t>
            </w:r>
            <w:r w:rsidR="00FB7949" w:rsidRPr="009D2703">
              <w:rPr>
                <w:rFonts w:ascii="Calibri" w:hAnsi="Calibri"/>
                <w:sz w:val="22"/>
                <w:szCs w:val="22"/>
              </w:rPr>
              <w:t>zum Wörterfest schreiben für ein</w:t>
            </w:r>
            <w:r w:rsidRPr="009D2703">
              <w:rPr>
                <w:rFonts w:ascii="Calibri" w:hAnsi="Calibri"/>
                <w:sz w:val="22"/>
                <w:szCs w:val="22"/>
              </w:rPr>
              <w:t xml:space="preserve"> Kind, das </w:t>
            </w:r>
            <w:r w:rsidR="00FB7949" w:rsidRPr="009D2703">
              <w:rPr>
                <w:rFonts w:ascii="Calibri" w:hAnsi="Calibri"/>
                <w:sz w:val="22"/>
                <w:szCs w:val="22"/>
              </w:rPr>
              <w:t>nicht daran teilnehmen konnte</w:t>
            </w:r>
          </w:p>
          <w:p w14:paraId="154D9265" w14:textId="2B33CD8F" w:rsidR="002777AB" w:rsidRPr="00FB7949" w:rsidRDefault="002777AB" w:rsidP="002777AB">
            <w:pPr>
              <w:pStyle w:val="Default"/>
              <w:ind w:left="318"/>
              <w:rPr>
                <w:rFonts w:ascii="Calibri" w:hAnsi="Calibri"/>
              </w:rPr>
            </w:pPr>
          </w:p>
        </w:tc>
      </w:tr>
      <w:tr w:rsidR="009F16DD" w:rsidRPr="00714A73" w14:paraId="722FA14D" w14:textId="77777777" w:rsidTr="000A71E5">
        <w:tc>
          <w:tcPr>
            <w:tcW w:w="1701" w:type="dxa"/>
          </w:tcPr>
          <w:p w14:paraId="722FA14B" w14:textId="77777777" w:rsidR="009F16DD" w:rsidRPr="00714A73" w:rsidRDefault="009F16DD" w:rsidP="009F16DD">
            <w:pPr>
              <w:rPr>
                <w:rFonts w:ascii="Calibri" w:hAnsi="Calibri"/>
                <w:b/>
              </w:rPr>
            </w:pPr>
            <w:r w:rsidRPr="00714A73">
              <w:rPr>
                <w:rFonts w:ascii="Calibri" w:hAnsi="Calibri"/>
                <w:b/>
              </w:rPr>
              <w:t>Material</w:t>
            </w:r>
          </w:p>
        </w:tc>
        <w:tc>
          <w:tcPr>
            <w:tcW w:w="7938" w:type="dxa"/>
          </w:tcPr>
          <w:p w14:paraId="02A014A7" w14:textId="77777777" w:rsidR="009B1604" w:rsidRDefault="009D2703" w:rsidP="002777AB">
            <w:pPr>
              <w:pStyle w:val="Default"/>
              <w:numPr>
                <w:ilvl w:val="0"/>
                <w:numId w:val="20"/>
              </w:numPr>
              <w:ind w:left="289" w:hanging="28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Ein A3-Blatt</w:t>
            </w:r>
          </w:p>
          <w:p w14:paraId="7214D987" w14:textId="77777777" w:rsidR="009D2703" w:rsidRDefault="009D2703" w:rsidP="002777AB">
            <w:pPr>
              <w:pStyle w:val="Default"/>
              <w:numPr>
                <w:ilvl w:val="0"/>
                <w:numId w:val="20"/>
              </w:numPr>
              <w:ind w:left="289" w:hanging="28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Schreibutensilien</w:t>
            </w:r>
          </w:p>
          <w:p w14:paraId="722FA14C" w14:textId="39393300" w:rsidR="002777AB" w:rsidRPr="00714A73" w:rsidRDefault="002777AB" w:rsidP="00FB7949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  <w:tr w:rsidR="009F16DD" w:rsidRPr="00714A73" w14:paraId="722FA155" w14:textId="77777777" w:rsidTr="000A71E5">
        <w:tc>
          <w:tcPr>
            <w:tcW w:w="1701" w:type="dxa"/>
            <w:shd w:val="clear" w:color="auto" w:fill="auto"/>
          </w:tcPr>
          <w:p w14:paraId="722FA14E" w14:textId="77777777" w:rsidR="009F16DD" w:rsidRPr="00714A73" w:rsidRDefault="009F16DD" w:rsidP="009F16DD">
            <w:pPr>
              <w:rPr>
                <w:rFonts w:ascii="Calibri" w:hAnsi="Calibri"/>
                <w:b/>
              </w:rPr>
            </w:pPr>
            <w:r w:rsidRPr="00714A73">
              <w:rPr>
                <w:rFonts w:ascii="Calibri" w:hAnsi="Calibri"/>
                <w:b/>
              </w:rPr>
              <w:t xml:space="preserve">Quellen </w:t>
            </w:r>
          </w:p>
        </w:tc>
        <w:tc>
          <w:tcPr>
            <w:tcW w:w="7938" w:type="dxa"/>
          </w:tcPr>
          <w:p w14:paraId="3FECDF6A" w14:textId="6C7F267A" w:rsidR="00CA7703" w:rsidRDefault="00CA7703" w:rsidP="000A4A2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Modellvorlage für das vorliegende Unterrichtsbeispiel ist die Musteraufgabe „Einen </w:t>
            </w:r>
            <w:proofErr w:type="spellStart"/>
            <w:r>
              <w:rPr>
                <w:rFonts w:ascii="Calibri" w:hAnsi="Calibri" w:cs="Arial"/>
              </w:rPr>
              <w:t>Znünizettel</w:t>
            </w:r>
            <w:proofErr w:type="spellEnd"/>
            <w:r>
              <w:rPr>
                <w:rFonts w:ascii="Calibri" w:hAnsi="Calibri" w:cs="Arial"/>
              </w:rPr>
              <w:t xml:space="preserve"> modellieren“ von Afra Sturm. </w:t>
            </w:r>
            <w:r w:rsidR="005A140A">
              <w:rPr>
                <w:rFonts w:ascii="Calibri" w:hAnsi="Calibri" w:cs="Arial"/>
              </w:rPr>
              <w:t>Die Hausaufgabe stammt von M. Beutler.</w:t>
            </w:r>
          </w:p>
          <w:p w14:paraId="7C2DC348" w14:textId="77777777" w:rsidR="00CA7703" w:rsidRDefault="00CA7703" w:rsidP="000A4A20">
            <w:pPr>
              <w:rPr>
                <w:rFonts w:ascii="Calibri" w:hAnsi="Calibri" w:cs="Arial"/>
              </w:rPr>
            </w:pPr>
          </w:p>
          <w:p w14:paraId="4A716B4A" w14:textId="26B30DF8" w:rsidR="00CA7703" w:rsidRPr="00532682" w:rsidRDefault="009D2703" w:rsidP="00532682">
            <w:pPr>
              <w:pStyle w:val="Listenabsatz"/>
              <w:numPr>
                <w:ilvl w:val="0"/>
                <w:numId w:val="26"/>
              </w:numPr>
              <w:ind w:left="289" w:hanging="284"/>
              <w:rPr>
                <w:rFonts w:ascii="Calibri" w:hAnsi="Calibri" w:cs="Arial"/>
              </w:rPr>
            </w:pPr>
            <w:r w:rsidRPr="00532682">
              <w:rPr>
                <w:rFonts w:ascii="Calibri" w:hAnsi="Calibri" w:cs="Arial"/>
              </w:rPr>
              <w:t>Sturm, A. 2016</w:t>
            </w:r>
            <w:r w:rsidR="0060764C" w:rsidRPr="00532682">
              <w:rPr>
                <w:rFonts w:ascii="Calibri" w:hAnsi="Calibri" w:cs="Arial"/>
              </w:rPr>
              <w:t>a</w:t>
            </w:r>
            <w:r w:rsidRPr="00532682">
              <w:rPr>
                <w:rFonts w:ascii="Calibri" w:hAnsi="Calibri" w:cs="Arial"/>
              </w:rPr>
              <w:t xml:space="preserve">. Einen </w:t>
            </w:r>
            <w:proofErr w:type="spellStart"/>
            <w:r w:rsidRPr="00532682">
              <w:rPr>
                <w:rFonts w:ascii="Calibri" w:hAnsi="Calibri" w:cs="Arial"/>
              </w:rPr>
              <w:t>Znünizettel</w:t>
            </w:r>
            <w:proofErr w:type="spellEnd"/>
            <w:r w:rsidRPr="00532682">
              <w:rPr>
                <w:rFonts w:ascii="Calibri" w:hAnsi="Calibri" w:cs="Arial"/>
              </w:rPr>
              <w:t xml:space="preserve"> modellieren. Musteraufgabe zu „Schreiben auf allen Schulstufen – Schreibstrategien – Kindergartenstufe“. </w:t>
            </w:r>
            <w:hyperlink r:id="rId13" w:history="1">
              <w:r w:rsidRPr="00532682">
                <w:rPr>
                  <w:rStyle w:val="Hyperlink"/>
                  <w:rFonts w:ascii="Calibri" w:hAnsi="Calibri" w:cs="Arial"/>
                  <w:spacing w:val="0"/>
                  <w:sz w:val="22"/>
                  <w14:ligatures w14:val="none"/>
                </w:rPr>
                <w:t>https://wiki.edu-ict.zh.ch/quims/fokusa/mua</w:t>
              </w:r>
            </w:hyperlink>
            <w:r w:rsidRPr="00532682">
              <w:rPr>
                <w:rFonts w:ascii="Calibri" w:hAnsi="Calibri" w:cs="Arial"/>
              </w:rPr>
              <w:t xml:space="preserve"> </w:t>
            </w:r>
          </w:p>
          <w:p w14:paraId="722FA154" w14:textId="7D43C364" w:rsidR="009D2703" w:rsidRPr="00532682" w:rsidRDefault="009D2703" w:rsidP="00532682">
            <w:pPr>
              <w:pStyle w:val="Listenabsatz"/>
              <w:numPr>
                <w:ilvl w:val="0"/>
                <w:numId w:val="26"/>
              </w:numPr>
              <w:ind w:left="289" w:hanging="284"/>
              <w:rPr>
                <w:rFonts w:ascii="Calibri" w:hAnsi="Calibri" w:cs="Arial"/>
              </w:rPr>
            </w:pPr>
            <w:r w:rsidRPr="00532682">
              <w:rPr>
                <w:rFonts w:ascii="Calibri" w:hAnsi="Calibri" w:cs="Arial"/>
              </w:rPr>
              <w:t>Sturm, A. 2016</w:t>
            </w:r>
            <w:r w:rsidR="0060764C" w:rsidRPr="00532682">
              <w:rPr>
                <w:rFonts w:ascii="Calibri" w:hAnsi="Calibri" w:cs="Arial"/>
              </w:rPr>
              <w:t>b</w:t>
            </w:r>
            <w:r w:rsidRPr="00532682">
              <w:rPr>
                <w:rFonts w:ascii="Calibri" w:hAnsi="Calibri" w:cs="Arial"/>
              </w:rPr>
              <w:t xml:space="preserve">. Einen Brief modellieren. Musteraufgabe zu „Schreiben auf allen Schulstufen – Schreibstrategien – Kindergartenstufe“. </w:t>
            </w:r>
            <w:hyperlink r:id="rId14" w:history="1">
              <w:r w:rsidRPr="00532682">
                <w:rPr>
                  <w:rStyle w:val="Hyperlink"/>
                  <w:rFonts w:ascii="Calibri" w:hAnsi="Calibri" w:cs="Arial"/>
                  <w:spacing w:val="0"/>
                  <w:sz w:val="22"/>
                  <w14:ligatures w14:val="none"/>
                </w:rPr>
                <w:t>https://wiki.edu-ict.zh.ch/quims/fokusa/mua</w:t>
              </w:r>
            </w:hyperlink>
            <w:r w:rsidRPr="00532682">
              <w:rPr>
                <w:rFonts w:ascii="Calibri" w:hAnsi="Calibri" w:cs="Arial"/>
              </w:rPr>
              <w:t xml:space="preserve"> </w:t>
            </w:r>
          </w:p>
        </w:tc>
      </w:tr>
    </w:tbl>
    <w:p w14:paraId="722FA156" w14:textId="77777777" w:rsidR="002B208C" w:rsidRDefault="002B208C" w:rsidP="002B208C">
      <w:pPr>
        <w:rPr>
          <w:rFonts w:ascii="Calibri" w:hAnsi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56"/>
      </w:tblGrid>
      <w:tr w:rsidR="0060127A" w14:paraId="3EDF427F" w14:textId="77777777" w:rsidTr="0060127A">
        <w:tc>
          <w:tcPr>
            <w:tcW w:w="98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3E8B85" w14:textId="77777777" w:rsidR="0060127A" w:rsidRDefault="0060127A" w:rsidP="001C44A4">
            <w:pPr>
              <w:rPr>
                <w:rFonts w:ascii="Deutschschweizer Basisschrift" w:hAnsi="Deutschschweizer Basisschrift" w:cs="Calibri"/>
                <w:i/>
                <w:sz w:val="40"/>
                <w:szCs w:val="40"/>
              </w:rPr>
            </w:pPr>
          </w:p>
          <w:p w14:paraId="1606E977" w14:textId="73C6EA37" w:rsidR="0060127A" w:rsidRDefault="0060127A" w:rsidP="001C44A4">
            <w:pPr>
              <w:rPr>
                <w:rFonts w:ascii="Deutschschweizer Basisschrift" w:hAnsi="Deutschschweizer Basisschrift" w:cs="Calibri"/>
                <w:i/>
                <w:sz w:val="40"/>
                <w:szCs w:val="40"/>
              </w:rPr>
            </w:pPr>
            <w:r>
              <w:rPr>
                <w:rFonts w:ascii="Deutschschweizer Basisschrift" w:hAnsi="Deutschschweizer Basisschrift" w:cs="Calibri"/>
                <w:i/>
                <w:sz w:val="40"/>
                <w:szCs w:val="40"/>
              </w:rPr>
              <w:t>HAUSAUFGABE</w:t>
            </w:r>
          </w:p>
          <w:p w14:paraId="6F8E3DA1" w14:textId="77777777" w:rsidR="0060127A" w:rsidRPr="0060127A" w:rsidRDefault="0060127A" w:rsidP="001C44A4">
            <w:pPr>
              <w:rPr>
                <w:rFonts w:ascii="Deutschschweizer Basisschrift" w:hAnsi="Deutschschweizer Basisschrift" w:cs="Calibri"/>
                <w:i/>
                <w:sz w:val="40"/>
                <w:szCs w:val="40"/>
              </w:rPr>
            </w:pPr>
          </w:p>
        </w:tc>
      </w:tr>
      <w:tr w:rsidR="001C44A4" w14:paraId="624672E5" w14:textId="77777777" w:rsidTr="0060127A">
        <w:tc>
          <w:tcPr>
            <w:tcW w:w="98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451BCE" w14:textId="1BA7E375" w:rsidR="001C44A4" w:rsidRDefault="001C44A4" w:rsidP="001C44A4">
            <w:pPr>
              <w:rPr>
                <w:rFonts w:ascii="Deutschschweizer Basisschrift" w:hAnsi="Deutschschweizer Basisschrift" w:cs="Calibri"/>
                <w:i/>
                <w:sz w:val="40"/>
                <w:szCs w:val="40"/>
              </w:rPr>
            </w:pPr>
            <w:r w:rsidRPr="0060127A">
              <w:rPr>
                <w:rFonts w:ascii="Deutschschweizer Basisschrift" w:hAnsi="Deutschschweizer Basisschrift" w:cs="Calibri"/>
                <w:i/>
                <w:sz w:val="40"/>
                <w:szCs w:val="40"/>
              </w:rPr>
              <w:t xml:space="preserve">ICH ZÄHLE DIESE SACHEN ZU HAUSE UND SCHREIBE DAS RESULTAT AUF.  </w:t>
            </w:r>
          </w:p>
          <w:p w14:paraId="4EAEC900" w14:textId="77777777" w:rsidR="0060127A" w:rsidRDefault="0060127A" w:rsidP="001C44A4">
            <w:pPr>
              <w:rPr>
                <w:rFonts w:ascii="Deutschschweizer Basisschrift" w:hAnsi="Deutschschweizer Basisschrift" w:cs="Calibri"/>
                <w:i/>
                <w:sz w:val="40"/>
                <w:szCs w:val="40"/>
              </w:rPr>
            </w:pPr>
          </w:p>
          <w:p w14:paraId="0CDBAB47" w14:textId="77777777" w:rsidR="001C44A4" w:rsidRPr="0060127A" w:rsidRDefault="001C44A4" w:rsidP="0060127A">
            <w:pPr>
              <w:rPr>
                <w:rFonts w:ascii="Deutschschweizer Basisschrift" w:hAnsi="Deutschschweizer Basisschrift"/>
              </w:rPr>
            </w:pPr>
          </w:p>
        </w:tc>
      </w:tr>
      <w:tr w:rsidR="001C44A4" w14:paraId="3892BCF8" w14:textId="77777777" w:rsidTr="0060127A">
        <w:tc>
          <w:tcPr>
            <w:tcW w:w="980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53E4AC5" w14:textId="77777777" w:rsidR="001C44A4" w:rsidRPr="0060127A" w:rsidRDefault="001C44A4" w:rsidP="002B208C">
            <w:pPr>
              <w:rPr>
                <w:rFonts w:ascii="Deutschschweizer Basisschrift" w:hAnsi="Deutschschweizer Basisschrift"/>
                <w:sz w:val="24"/>
                <w:szCs w:val="24"/>
              </w:rPr>
            </w:pPr>
            <w:r w:rsidRPr="0060127A">
              <w:rPr>
                <w:rFonts w:ascii="Deutschschweizer Basisschrift" w:hAnsi="Deutschschweizer Basisschrift"/>
                <w:sz w:val="24"/>
                <w:szCs w:val="24"/>
              </w:rPr>
              <w:t>TREPPENSTUFEN</w:t>
            </w:r>
          </w:p>
          <w:p w14:paraId="71C767C4" w14:textId="77777777" w:rsidR="001C44A4" w:rsidRPr="0060127A" w:rsidRDefault="001C44A4" w:rsidP="002B208C">
            <w:pPr>
              <w:rPr>
                <w:rFonts w:ascii="Deutschschweizer Basisschrift" w:hAnsi="Deutschschweizer Basisschrift"/>
                <w:sz w:val="24"/>
                <w:szCs w:val="24"/>
              </w:rPr>
            </w:pPr>
          </w:p>
          <w:p w14:paraId="43B2AC8F" w14:textId="23EEA4F3" w:rsidR="001C44A4" w:rsidRPr="0060127A" w:rsidRDefault="001C44A4" w:rsidP="002B208C">
            <w:pPr>
              <w:rPr>
                <w:rFonts w:ascii="Deutschschweizer Basisschrift" w:hAnsi="Deutschschweizer Basisschrift"/>
                <w:sz w:val="24"/>
                <w:szCs w:val="24"/>
              </w:rPr>
            </w:pPr>
          </w:p>
        </w:tc>
      </w:tr>
      <w:tr w:rsidR="001C44A4" w14:paraId="4FFFDE1C" w14:textId="77777777" w:rsidTr="0060127A">
        <w:tc>
          <w:tcPr>
            <w:tcW w:w="9806" w:type="dxa"/>
            <w:tcBorders>
              <w:left w:val="single" w:sz="4" w:space="0" w:color="auto"/>
              <w:right w:val="single" w:sz="4" w:space="0" w:color="auto"/>
            </w:tcBorders>
          </w:tcPr>
          <w:p w14:paraId="73278E34" w14:textId="77777777" w:rsidR="0060127A" w:rsidRDefault="0060127A" w:rsidP="002B208C">
            <w:pPr>
              <w:rPr>
                <w:rFonts w:ascii="Deutschschweizer Basisschrift" w:hAnsi="Deutschschweizer Basisschrift"/>
                <w:sz w:val="24"/>
                <w:szCs w:val="24"/>
              </w:rPr>
            </w:pPr>
          </w:p>
          <w:p w14:paraId="09CC7436" w14:textId="77777777" w:rsidR="001C44A4" w:rsidRPr="0060127A" w:rsidRDefault="001C44A4" w:rsidP="002B208C">
            <w:pPr>
              <w:rPr>
                <w:rFonts w:ascii="Deutschschweizer Basisschrift" w:hAnsi="Deutschschweizer Basisschrift"/>
                <w:sz w:val="24"/>
                <w:szCs w:val="24"/>
              </w:rPr>
            </w:pPr>
            <w:r w:rsidRPr="0060127A">
              <w:rPr>
                <w:rFonts w:ascii="Deutschschweizer Basisschrift" w:hAnsi="Deutschschweizer Basisschrift"/>
                <w:sz w:val="24"/>
                <w:szCs w:val="24"/>
              </w:rPr>
              <w:t>SCHEREN</w:t>
            </w:r>
          </w:p>
          <w:p w14:paraId="00FC54C3" w14:textId="77777777" w:rsidR="001C44A4" w:rsidRPr="0060127A" w:rsidRDefault="001C44A4" w:rsidP="002B208C">
            <w:pPr>
              <w:rPr>
                <w:rFonts w:ascii="Deutschschweizer Basisschrift" w:hAnsi="Deutschschweizer Basisschrift"/>
                <w:sz w:val="24"/>
                <w:szCs w:val="24"/>
              </w:rPr>
            </w:pPr>
          </w:p>
          <w:p w14:paraId="455E5C18" w14:textId="153AB61A" w:rsidR="001C44A4" w:rsidRPr="0060127A" w:rsidRDefault="001C44A4" w:rsidP="002B208C">
            <w:pPr>
              <w:rPr>
                <w:rFonts w:ascii="Deutschschweizer Basisschrift" w:hAnsi="Deutschschweizer Basisschrift"/>
                <w:sz w:val="24"/>
                <w:szCs w:val="24"/>
              </w:rPr>
            </w:pPr>
          </w:p>
        </w:tc>
      </w:tr>
      <w:tr w:rsidR="001C44A4" w14:paraId="3C5F7E3B" w14:textId="77777777" w:rsidTr="0060127A">
        <w:tc>
          <w:tcPr>
            <w:tcW w:w="9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5A33" w14:textId="77777777" w:rsidR="0060127A" w:rsidRDefault="0060127A" w:rsidP="002B208C">
            <w:pPr>
              <w:rPr>
                <w:rFonts w:ascii="Deutschschweizer Basisschrift" w:hAnsi="Deutschschweizer Basisschrift"/>
                <w:sz w:val="24"/>
                <w:szCs w:val="24"/>
              </w:rPr>
            </w:pPr>
          </w:p>
          <w:p w14:paraId="6B4C7EA0" w14:textId="77777777" w:rsidR="001C44A4" w:rsidRPr="0060127A" w:rsidRDefault="001C44A4" w:rsidP="002B208C">
            <w:pPr>
              <w:rPr>
                <w:rFonts w:ascii="Deutschschweizer Basisschrift" w:hAnsi="Deutschschweizer Basisschrift"/>
                <w:sz w:val="24"/>
                <w:szCs w:val="24"/>
              </w:rPr>
            </w:pPr>
            <w:r w:rsidRPr="0060127A">
              <w:rPr>
                <w:rFonts w:ascii="Deutschschweizer Basisschrift" w:hAnsi="Deutschschweizer Basisschrift"/>
                <w:sz w:val="24"/>
                <w:szCs w:val="24"/>
              </w:rPr>
              <w:t>STÜHLE</w:t>
            </w:r>
          </w:p>
          <w:p w14:paraId="70A2AC65" w14:textId="77777777" w:rsidR="001C44A4" w:rsidRPr="0060127A" w:rsidRDefault="001C44A4" w:rsidP="002B208C">
            <w:pPr>
              <w:rPr>
                <w:rFonts w:ascii="Deutschschweizer Basisschrift" w:hAnsi="Deutschschweizer Basisschrift"/>
                <w:sz w:val="24"/>
                <w:szCs w:val="24"/>
              </w:rPr>
            </w:pPr>
          </w:p>
          <w:p w14:paraId="5C1F6B2D" w14:textId="0868C34A" w:rsidR="001C44A4" w:rsidRPr="0060127A" w:rsidRDefault="001C44A4" w:rsidP="002B208C">
            <w:pPr>
              <w:rPr>
                <w:rFonts w:ascii="Deutschschweizer Basisschrift" w:hAnsi="Deutschschweizer Basisschrift"/>
                <w:sz w:val="24"/>
                <w:szCs w:val="24"/>
              </w:rPr>
            </w:pPr>
          </w:p>
        </w:tc>
      </w:tr>
      <w:tr w:rsidR="001C44A4" w14:paraId="43D4DFAB" w14:textId="77777777" w:rsidTr="0060127A">
        <w:tc>
          <w:tcPr>
            <w:tcW w:w="9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335E" w14:textId="77777777" w:rsidR="0060127A" w:rsidRDefault="001C44A4" w:rsidP="002B208C">
            <w:pPr>
              <w:rPr>
                <w:rFonts w:ascii="Deutschschweizer Basisschrift" w:hAnsi="Deutschschweizer Basisschrift"/>
                <w:sz w:val="24"/>
                <w:szCs w:val="24"/>
              </w:rPr>
            </w:pPr>
            <w:r w:rsidRPr="0060127A">
              <w:rPr>
                <w:rFonts w:ascii="Deutschschweizer Basisschrift" w:hAnsi="Deutschschweizer Basisschrift"/>
                <w:sz w:val="24"/>
                <w:szCs w:val="24"/>
              </w:rPr>
              <w:t xml:space="preserve"> </w:t>
            </w:r>
          </w:p>
          <w:p w14:paraId="1FA57073" w14:textId="016B52A7" w:rsidR="001C44A4" w:rsidRPr="0060127A" w:rsidRDefault="001C44A4" w:rsidP="002B208C">
            <w:pPr>
              <w:rPr>
                <w:rFonts w:ascii="Deutschschweizer Basisschrift" w:hAnsi="Deutschschweizer Basisschrift"/>
                <w:sz w:val="24"/>
                <w:szCs w:val="24"/>
              </w:rPr>
            </w:pPr>
            <w:r w:rsidRPr="0060127A">
              <w:rPr>
                <w:rFonts w:ascii="Deutschschweizer Basisschrift" w:hAnsi="Deutschschweizer Basisschrift"/>
                <w:sz w:val="24"/>
                <w:szCs w:val="24"/>
              </w:rPr>
              <w:t>LÖFFEL</w:t>
            </w:r>
          </w:p>
          <w:p w14:paraId="28D7B00A" w14:textId="77777777" w:rsidR="001C44A4" w:rsidRDefault="001C44A4" w:rsidP="002B208C">
            <w:pPr>
              <w:rPr>
                <w:rFonts w:ascii="Deutschschweizer Basisschrift" w:hAnsi="Deutschschweizer Basisschrift"/>
                <w:sz w:val="24"/>
                <w:szCs w:val="24"/>
              </w:rPr>
            </w:pPr>
          </w:p>
          <w:p w14:paraId="2261D34D" w14:textId="77777777" w:rsidR="001C44A4" w:rsidRDefault="001C44A4" w:rsidP="002B208C">
            <w:pPr>
              <w:rPr>
                <w:rFonts w:ascii="Deutschschweizer Basisschrift" w:hAnsi="Deutschschweizer Basisschrift"/>
                <w:sz w:val="24"/>
                <w:szCs w:val="24"/>
              </w:rPr>
            </w:pPr>
          </w:p>
          <w:p w14:paraId="3B7B4E93" w14:textId="77777777" w:rsidR="0060127A" w:rsidRDefault="0060127A" w:rsidP="002B208C">
            <w:pPr>
              <w:rPr>
                <w:rFonts w:ascii="Deutschschweizer Basisschrift" w:hAnsi="Deutschschweizer Basisschrift"/>
                <w:sz w:val="24"/>
                <w:szCs w:val="24"/>
              </w:rPr>
            </w:pPr>
          </w:p>
          <w:p w14:paraId="688EA821" w14:textId="2BAD704D" w:rsidR="0060127A" w:rsidRPr="0060127A" w:rsidRDefault="0060127A" w:rsidP="002B208C">
            <w:pPr>
              <w:rPr>
                <w:rFonts w:ascii="Deutschschweizer Basisschrift" w:hAnsi="Deutschschweizer Basisschrift"/>
                <w:sz w:val="24"/>
                <w:szCs w:val="24"/>
              </w:rPr>
            </w:pPr>
          </w:p>
        </w:tc>
      </w:tr>
    </w:tbl>
    <w:p w14:paraId="6424950D" w14:textId="77777777" w:rsidR="00561022" w:rsidRPr="00714A73" w:rsidRDefault="00561022" w:rsidP="002B208C">
      <w:pPr>
        <w:rPr>
          <w:rFonts w:ascii="Calibri" w:hAnsi="Calibri"/>
        </w:rPr>
      </w:pPr>
    </w:p>
    <w:sectPr w:rsidR="00561022" w:rsidRPr="00714A73" w:rsidSect="00BB20C9">
      <w:headerReference w:type="default" r:id="rId15"/>
      <w:footerReference w:type="default" r:id="rId16"/>
      <w:headerReference w:type="first" r:id="rId17"/>
      <w:footerReference w:type="first" r:id="rId18"/>
      <w:pgSz w:w="11900" w:h="16840" w:code="9"/>
      <w:pgMar w:top="1418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E600D7" w14:textId="77777777" w:rsidR="00CF4CE2" w:rsidRDefault="00CF4CE2">
      <w:r>
        <w:separator/>
      </w:r>
    </w:p>
  </w:endnote>
  <w:endnote w:type="continuationSeparator" w:id="0">
    <w:p w14:paraId="7295C626" w14:textId="77777777" w:rsidR="00CF4CE2" w:rsidRDefault="00CF4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utschschweizer Basisschrift">
    <w:altName w:val="Calibri"/>
    <w:charset w:val="00"/>
    <w:family w:val="auto"/>
    <w:pitch w:val="variable"/>
    <w:sig w:usb0="800000AF" w:usb1="00008063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0A71E5" w:rsidRPr="00333732" w14:paraId="722FA16A" w14:textId="77777777" w:rsidTr="00AA63A7">
      <w:trPr>
        <w:trHeight w:val="284"/>
      </w:trPr>
      <w:tc>
        <w:tcPr>
          <w:tcW w:w="5529" w:type="dxa"/>
        </w:tcPr>
        <w:p w14:paraId="722FA165" w14:textId="77777777" w:rsidR="000A71E5" w:rsidRPr="000A71E5" w:rsidRDefault="000A71E5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6" w14:textId="77777777" w:rsidR="000A71E5" w:rsidRPr="00A42984" w:rsidRDefault="000A71E5" w:rsidP="000A71E5">
          <w:pPr>
            <w:pStyle w:val="Kopf-Fusszeile"/>
            <w:rPr>
              <w:noProof/>
            </w:rPr>
          </w:pPr>
        </w:p>
        <w:p w14:paraId="722FA167" w14:textId="77777777" w:rsidR="000A71E5" w:rsidRPr="00333732" w:rsidRDefault="000A71E5" w:rsidP="000A71E5">
          <w:pPr>
            <w:pStyle w:val="Kopf-Fusszeile"/>
          </w:pPr>
        </w:p>
      </w:tc>
      <w:tc>
        <w:tcPr>
          <w:tcW w:w="3078" w:type="dxa"/>
        </w:tcPr>
        <w:p w14:paraId="722FA168" w14:textId="77777777" w:rsidR="000A71E5" w:rsidRPr="00333732" w:rsidRDefault="000A71E5" w:rsidP="000A71E5">
          <w:pPr>
            <w:pStyle w:val="Kopf-Fusszeile"/>
          </w:pPr>
        </w:p>
      </w:tc>
      <w:tc>
        <w:tcPr>
          <w:tcW w:w="1072" w:type="dxa"/>
        </w:tcPr>
        <w:p w14:paraId="722FA169" w14:textId="77777777" w:rsidR="000A71E5" w:rsidRPr="000A71E5" w:rsidRDefault="000A71E5" w:rsidP="000A71E5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D26D3A" w:rsidRPr="00D26D3A">
            <w:rPr>
              <w:rFonts w:ascii="Calibri" w:hAnsi="Calibri"/>
              <w:noProof/>
              <w:lang w:val="de-DE"/>
            </w:rPr>
            <w:t>3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D26D3A" w:rsidRPr="00D26D3A">
            <w:rPr>
              <w:rFonts w:ascii="Calibri" w:hAnsi="Calibri"/>
              <w:noProof/>
              <w:lang w:val="de-DE"/>
            </w:rPr>
            <w:t>3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6B" w14:textId="77777777" w:rsidR="00A81B0C" w:rsidRPr="00B77522" w:rsidRDefault="00A81B0C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B77522" w:rsidRPr="00333732" w14:paraId="722FA172" w14:textId="77777777" w:rsidTr="006F2423">
      <w:trPr>
        <w:trHeight w:val="284"/>
      </w:trPr>
      <w:tc>
        <w:tcPr>
          <w:tcW w:w="5529" w:type="dxa"/>
        </w:tcPr>
        <w:p w14:paraId="722FA16D" w14:textId="77777777" w:rsidR="000A71E5" w:rsidRPr="000A71E5" w:rsidRDefault="000A71E5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E" w14:textId="77777777" w:rsidR="00A42984" w:rsidRPr="00A42984" w:rsidRDefault="00A42984" w:rsidP="00A42984">
          <w:pPr>
            <w:pStyle w:val="Kopf-Fusszeile"/>
            <w:rPr>
              <w:noProof/>
            </w:rPr>
          </w:pPr>
        </w:p>
        <w:p w14:paraId="722FA16F" w14:textId="77777777" w:rsidR="00B77522" w:rsidRPr="00333732" w:rsidRDefault="00B77522" w:rsidP="006F2423">
          <w:pPr>
            <w:pStyle w:val="Kopf-Fusszeile"/>
          </w:pPr>
        </w:p>
      </w:tc>
      <w:tc>
        <w:tcPr>
          <w:tcW w:w="3078" w:type="dxa"/>
        </w:tcPr>
        <w:p w14:paraId="722FA170" w14:textId="77777777" w:rsidR="00B77522" w:rsidRPr="00333732" w:rsidRDefault="00B77522" w:rsidP="00A42984">
          <w:pPr>
            <w:pStyle w:val="Kopf-Fusszeile"/>
          </w:pPr>
        </w:p>
      </w:tc>
      <w:tc>
        <w:tcPr>
          <w:tcW w:w="1072" w:type="dxa"/>
        </w:tcPr>
        <w:p w14:paraId="722FA171" w14:textId="77777777" w:rsidR="00B77522" w:rsidRPr="000A71E5" w:rsidRDefault="00A42984" w:rsidP="006F2423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D26D3A" w:rsidRPr="00D26D3A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="009424CC" w:rsidRPr="000A71E5">
            <w:rPr>
              <w:rFonts w:ascii="Calibri" w:hAnsi="Calibri"/>
            </w:rPr>
            <w:fldChar w:fldCharType="begin"/>
          </w:r>
          <w:r w:rsidR="009424CC" w:rsidRPr="000A71E5">
            <w:rPr>
              <w:rFonts w:ascii="Calibri" w:hAnsi="Calibri"/>
            </w:rPr>
            <w:instrText>NUMPAGES  \* Arabic  \* MERGEFORMAT</w:instrText>
          </w:r>
          <w:r w:rsidR="009424CC" w:rsidRPr="000A71E5">
            <w:rPr>
              <w:rFonts w:ascii="Calibri" w:hAnsi="Calibri"/>
            </w:rPr>
            <w:fldChar w:fldCharType="separate"/>
          </w:r>
          <w:r w:rsidR="00D26D3A" w:rsidRPr="00D26D3A">
            <w:rPr>
              <w:rFonts w:ascii="Calibri" w:hAnsi="Calibri"/>
              <w:noProof/>
              <w:lang w:val="de-DE"/>
            </w:rPr>
            <w:t>3</w:t>
          </w:r>
          <w:r w:rsidR="009424CC"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73" w14:textId="77777777" w:rsidR="00A81B0C" w:rsidRPr="00B77522" w:rsidRDefault="00A81B0C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90C6BC" w14:textId="77777777" w:rsidR="00CF4CE2" w:rsidRDefault="00CF4CE2">
      <w:r>
        <w:separator/>
      </w:r>
    </w:p>
  </w:footnote>
  <w:footnote w:type="continuationSeparator" w:id="0">
    <w:p w14:paraId="70694363" w14:textId="77777777" w:rsidR="00CF4CE2" w:rsidRDefault="00CF4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4" w14:textId="77777777" w:rsidR="00A81B0C" w:rsidRDefault="009765CF">
    <w:r>
      <w:rPr>
        <w:noProof/>
        <w:lang w:eastAsia="de-CH"/>
      </w:rPr>
      <w:drawing>
        <wp:anchor distT="0" distB="0" distL="114300" distR="114300" simplePos="0" relativeHeight="251659264" behindDoc="0" locked="0" layoutInCell="1" allowOverlap="1" wp14:anchorId="722FA174" wp14:editId="722FA175">
          <wp:simplePos x="0" y="0"/>
          <wp:positionH relativeFrom="column">
            <wp:posOffset>-17145</wp:posOffset>
          </wp:positionH>
          <wp:positionV relativeFrom="paragraph">
            <wp:posOffset>84985</wp:posOffset>
          </wp:positionV>
          <wp:extent cx="6159500" cy="241300"/>
          <wp:effectExtent l="0" t="0" r="0" b="6350"/>
          <wp:wrapNone/>
          <wp:docPr id="2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C" w14:textId="77777777" w:rsidR="00A81B0C" w:rsidRDefault="009765CF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6192" behindDoc="0" locked="0" layoutInCell="1" allowOverlap="1" wp14:anchorId="722FA176" wp14:editId="722FA177">
          <wp:simplePos x="0" y="0"/>
          <wp:positionH relativeFrom="column">
            <wp:posOffset>2540</wp:posOffset>
          </wp:positionH>
          <wp:positionV relativeFrom="paragraph">
            <wp:posOffset>191030</wp:posOffset>
          </wp:positionV>
          <wp:extent cx="6103480" cy="948059"/>
          <wp:effectExtent l="0" t="0" r="0" b="4445"/>
          <wp:wrapNone/>
          <wp:docPr id="2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3480" cy="948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FEF"/>
    <w:multiLevelType w:val="hybridMultilevel"/>
    <w:tmpl w:val="04E2A7C8"/>
    <w:lvl w:ilvl="0" w:tplc="1B4A4EB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pacing w:val="2"/>
        <w:sz w:val="20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31B22"/>
    <w:multiLevelType w:val="hybridMultilevel"/>
    <w:tmpl w:val="21D0ABD4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04D88"/>
    <w:multiLevelType w:val="hybridMultilevel"/>
    <w:tmpl w:val="6106AFF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A7513"/>
    <w:multiLevelType w:val="hybridMultilevel"/>
    <w:tmpl w:val="468CF8BA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37AB8"/>
    <w:multiLevelType w:val="hybridMultilevel"/>
    <w:tmpl w:val="5CF45292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1CA06714"/>
    <w:multiLevelType w:val="hybridMultilevel"/>
    <w:tmpl w:val="678AAA8A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53C7C"/>
    <w:multiLevelType w:val="hybridMultilevel"/>
    <w:tmpl w:val="56D2254C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FF5125"/>
    <w:multiLevelType w:val="hybridMultilevel"/>
    <w:tmpl w:val="5D7268A0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D5B60"/>
    <w:multiLevelType w:val="hybridMultilevel"/>
    <w:tmpl w:val="67E88780"/>
    <w:lvl w:ilvl="0" w:tplc="9A9A747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845EF3"/>
    <w:multiLevelType w:val="hybridMultilevel"/>
    <w:tmpl w:val="DA300710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3C0339"/>
    <w:multiLevelType w:val="hybridMultilevel"/>
    <w:tmpl w:val="BD560EE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D5289E"/>
    <w:multiLevelType w:val="hybridMultilevel"/>
    <w:tmpl w:val="FA1805D2"/>
    <w:lvl w:ilvl="0" w:tplc="817AC6B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F28843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A68776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1874919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124E28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CCAEE90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0552657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88FEDC6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8B4C4BE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250C49"/>
    <w:multiLevelType w:val="hybridMultilevel"/>
    <w:tmpl w:val="18FA7346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6E10D1"/>
    <w:multiLevelType w:val="hybridMultilevel"/>
    <w:tmpl w:val="9BA0E942"/>
    <w:lvl w:ilvl="0" w:tplc="004847A2">
      <w:start w:val="1"/>
      <w:numFmt w:val="bullet"/>
      <w:lvlText w:val=""/>
      <w:lvlJc w:val="left"/>
      <w:pPr>
        <w:ind w:left="100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abstractNum w:abstractNumId="15" w15:restartNumberingAfterBreak="0">
    <w:nsid w:val="592E0B94"/>
    <w:multiLevelType w:val="hybridMultilevel"/>
    <w:tmpl w:val="CB0658B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17" w15:restartNumberingAfterBreak="0">
    <w:nsid w:val="602B2371"/>
    <w:multiLevelType w:val="hybridMultilevel"/>
    <w:tmpl w:val="DA406EBA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641927"/>
    <w:multiLevelType w:val="hybridMultilevel"/>
    <w:tmpl w:val="28F4A392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DA20FE"/>
    <w:multiLevelType w:val="hybridMultilevel"/>
    <w:tmpl w:val="C0B6A1A2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21" w15:restartNumberingAfterBreak="0">
    <w:nsid w:val="6AC606D4"/>
    <w:multiLevelType w:val="hybridMultilevel"/>
    <w:tmpl w:val="61765182"/>
    <w:lvl w:ilvl="0" w:tplc="5C8A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3C76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D26F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E86A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B08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744A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6047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CABB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BF496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73E13EE9"/>
    <w:multiLevelType w:val="hybridMultilevel"/>
    <w:tmpl w:val="78EEA1A2"/>
    <w:lvl w:ilvl="0" w:tplc="004847A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A75BB8"/>
    <w:multiLevelType w:val="hybridMultilevel"/>
    <w:tmpl w:val="E5C8D96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806FBB"/>
    <w:multiLevelType w:val="hybridMultilevel"/>
    <w:tmpl w:val="3168DD7C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2A37F3"/>
    <w:multiLevelType w:val="hybridMultilevel"/>
    <w:tmpl w:val="3B2A19A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0"/>
  </w:num>
  <w:num w:numId="3">
    <w:abstractNumId w:val="0"/>
  </w:num>
  <w:num w:numId="4">
    <w:abstractNumId w:val="5"/>
  </w:num>
  <w:num w:numId="5">
    <w:abstractNumId w:val="23"/>
  </w:num>
  <w:num w:numId="6">
    <w:abstractNumId w:val="13"/>
  </w:num>
  <w:num w:numId="7">
    <w:abstractNumId w:val="8"/>
  </w:num>
  <w:num w:numId="8">
    <w:abstractNumId w:val="9"/>
  </w:num>
  <w:num w:numId="9">
    <w:abstractNumId w:val="7"/>
  </w:num>
  <w:num w:numId="10">
    <w:abstractNumId w:val="6"/>
  </w:num>
  <w:num w:numId="11">
    <w:abstractNumId w:val="25"/>
  </w:num>
  <w:num w:numId="12">
    <w:abstractNumId w:val="17"/>
  </w:num>
  <w:num w:numId="13">
    <w:abstractNumId w:val="4"/>
  </w:num>
  <w:num w:numId="14">
    <w:abstractNumId w:val="15"/>
  </w:num>
  <w:num w:numId="15">
    <w:abstractNumId w:val="1"/>
  </w:num>
  <w:num w:numId="16">
    <w:abstractNumId w:val="11"/>
  </w:num>
  <w:num w:numId="17">
    <w:abstractNumId w:val="2"/>
  </w:num>
  <w:num w:numId="18">
    <w:abstractNumId w:val="12"/>
  </w:num>
  <w:num w:numId="19">
    <w:abstractNumId w:val="21"/>
  </w:num>
  <w:num w:numId="20">
    <w:abstractNumId w:val="24"/>
  </w:num>
  <w:num w:numId="21">
    <w:abstractNumId w:val="18"/>
  </w:num>
  <w:num w:numId="22">
    <w:abstractNumId w:val="19"/>
  </w:num>
  <w:num w:numId="23">
    <w:abstractNumId w:val="10"/>
  </w:num>
  <w:num w:numId="24">
    <w:abstractNumId w:val="14"/>
  </w:num>
  <w:num w:numId="25">
    <w:abstractNumId w:val="22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8C"/>
    <w:rsid w:val="00012DDA"/>
    <w:rsid w:val="00015796"/>
    <w:rsid w:val="00046A23"/>
    <w:rsid w:val="0006182B"/>
    <w:rsid w:val="00062452"/>
    <w:rsid w:val="00067BEA"/>
    <w:rsid w:val="000711C9"/>
    <w:rsid w:val="00072F3C"/>
    <w:rsid w:val="0007596A"/>
    <w:rsid w:val="000904F6"/>
    <w:rsid w:val="000A4A20"/>
    <w:rsid w:val="000A71E5"/>
    <w:rsid w:val="000C042E"/>
    <w:rsid w:val="000D42C1"/>
    <w:rsid w:val="000E7752"/>
    <w:rsid w:val="000F0B23"/>
    <w:rsid w:val="00126C67"/>
    <w:rsid w:val="00184BF9"/>
    <w:rsid w:val="001A4D36"/>
    <w:rsid w:val="001B3DB2"/>
    <w:rsid w:val="001C19DD"/>
    <w:rsid w:val="001C44A4"/>
    <w:rsid w:val="001F2D29"/>
    <w:rsid w:val="00215393"/>
    <w:rsid w:val="002331A3"/>
    <w:rsid w:val="0024298D"/>
    <w:rsid w:val="002473EF"/>
    <w:rsid w:val="0025349C"/>
    <w:rsid w:val="00267493"/>
    <w:rsid w:val="002777AB"/>
    <w:rsid w:val="002844FB"/>
    <w:rsid w:val="002B208C"/>
    <w:rsid w:val="002E6D1C"/>
    <w:rsid w:val="00306CA0"/>
    <w:rsid w:val="00311CBE"/>
    <w:rsid w:val="00347A0C"/>
    <w:rsid w:val="00356696"/>
    <w:rsid w:val="00393A92"/>
    <w:rsid w:val="003D21CA"/>
    <w:rsid w:val="004236B4"/>
    <w:rsid w:val="0042392B"/>
    <w:rsid w:val="0043006C"/>
    <w:rsid w:val="004A417E"/>
    <w:rsid w:val="004A495F"/>
    <w:rsid w:val="004B2662"/>
    <w:rsid w:val="004B5F05"/>
    <w:rsid w:val="004C3416"/>
    <w:rsid w:val="004F4309"/>
    <w:rsid w:val="00516C9C"/>
    <w:rsid w:val="00532682"/>
    <w:rsid w:val="005365C6"/>
    <w:rsid w:val="0054157B"/>
    <w:rsid w:val="00561022"/>
    <w:rsid w:val="0056382B"/>
    <w:rsid w:val="00567F48"/>
    <w:rsid w:val="005921A3"/>
    <w:rsid w:val="005A140A"/>
    <w:rsid w:val="005F575A"/>
    <w:rsid w:val="005F7C30"/>
    <w:rsid w:val="0060127A"/>
    <w:rsid w:val="006019DF"/>
    <w:rsid w:val="0060764C"/>
    <w:rsid w:val="006149F6"/>
    <w:rsid w:val="00646414"/>
    <w:rsid w:val="00647FCA"/>
    <w:rsid w:val="00654DDE"/>
    <w:rsid w:val="006A23FA"/>
    <w:rsid w:val="006B1257"/>
    <w:rsid w:val="006C0DB4"/>
    <w:rsid w:val="006E410C"/>
    <w:rsid w:val="006F2423"/>
    <w:rsid w:val="00714A73"/>
    <w:rsid w:val="007159F3"/>
    <w:rsid w:val="00763BA6"/>
    <w:rsid w:val="007B7B1C"/>
    <w:rsid w:val="007C0268"/>
    <w:rsid w:val="00876577"/>
    <w:rsid w:val="008A70F7"/>
    <w:rsid w:val="008B11C0"/>
    <w:rsid w:val="008C1BEE"/>
    <w:rsid w:val="008C3659"/>
    <w:rsid w:val="008E04C3"/>
    <w:rsid w:val="008E1798"/>
    <w:rsid w:val="008F674E"/>
    <w:rsid w:val="009424CC"/>
    <w:rsid w:val="00942D49"/>
    <w:rsid w:val="00945E6D"/>
    <w:rsid w:val="009765CF"/>
    <w:rsid w:val="009B1604"/>
    <w:rsid w:val="009B582E"/>
    <w:rsid w:val="009D2703"/>
    <w:rsid w:val="009D3F55"/>
    <w:rsid w:val="009D7C30"/>
    <w:rsid w:val="009F16DD"/>
    <w:rsid w:val="00A07102"/>
    <w:rsid w:val="00A07C5F"/>
    <w:rsid w:val="00A105BD"/>
    <w:rsid w:val="00A24BF9"/>
    <w:rsid w:val="00A305CC"/>
    <w:rsid w:val="00A320DA"/>
    <w:rsid w:val="00A42984"/>
    <w:rsid w:val="00A502AA"/>
    <w:rsid w:val="00A547A2"/>
    <w:rsid w:val="00A57313"/>
    <w:rsid w:val="00A67B86"/>
    <w:rsid w:val="00A81B0C"/>
    <w:rsid w:val="00AB355E"/>
    <w:rsid w:val="00AB5EEC"/>
    <w:rsid w:val="00AB73FB"/>
    <w:rsid w:val="00AD6F87"/>
    <w:rsid w:val="00AD7508"/>
    <w:rsid w:val="00AF0691"/>
    <w:rsid w:val="00AF1AD7"/>
    <w:rsid w:val="00B02F79"/>
    <w:rsid w:val="00B3258A"/>
    <w:rsid w:val="00B43190"/>
    <w:rsid w:val="00B52011"/>
    <w:rsid w:val="00B547C2"/>
    <w:rsid w:val="00B67A40"/>
    <w:rsid w:val="00B77522"/>
    <w:rsid w:val="00B84A13"/>
    <w:rsid w:val="00BB20C9"/>
    <w:rsid w:val="00BD3F8F"/>
    <w:rsid w:val="00C107D8"/>
    <w:rsid w:val="00C141EA"/>
    <w:rsid w:val="00C271B7"/>
    <w:rsid w:val="00C50E43"/>
    <w:rsid w:val="00C62C9F"/>
    <w:rsid w:val="00CA7703"/>
    <w:rsid w:val="00CD5BB3"/>
    <w:rsid w:val="00CE01FC"/>
    <w:rsid w:val="00CF1DB2"/>
    <w:rsid w:val="00CF4CE2"/>
    <w:rsid w:val="00CF74B7"/>
    <w:rsid w:val="00D01F36"/>
    <w:rsid w:val="00D02601"/>
    <w:rsid w:val="00D230AD"/>
    <w:rsid w:val="00D26D3A"/>
    <w:rsid w:val="00D438E3"/>
    <w:rsid w:val="00D53A52"/>
    <w:rsid w:val="00D66DD3"/>
    <w:rsid w:val="00DB32D6"/>
    <w:rsid w:val="00DC4611"/>
    <w:rsid w:val="00DE1078"/>
    <w:rsid w:val="00E25373"/>
    <w:rsid w:val="00E57124"/>
    <w:rsid w:val="00E62D4C"/>
    <w:rsid w:val="00E73ED0"/>
    <w:rsid w:val="00E94119"/>
    <w:rsid w:val="00EB2E62"/>
    <w:rsid w:val="00EC5ED1"/>
    <w:rsid w:val="00EF271F"/>
    <w:rsid w:val="00F06575"/>
    <w:rsid w:val="00F45889"/>
    <w:rsid w:val="00F50284"/>
    <w:rsid w:val="00F7208E"/>
    <w:rsid w:val="00F7516B"/>
    <w:rsid w:val="00F76300"/>
    <w:rsid w:val="00FA57AD"/>
    <w:rsid w:val="00FB60FC"/>
    <w:rsid w:val="00FB6141"/>
    <w:rsid w:val="00FB7949"/>
    <w:rsid w:val="00FD1DE0"/>
    <w:rsid w:val="00FE288C"/>
    <w:rsid w:val="00FF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22FA116"/>
  <w15:docId w15:val="{7C71968C-9D80-4EBC-AA25-7F8BF3B96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0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/>
      <w:outlineLvl w:val="1"/>
    </w:pPr>
    <w:rPr>
      <w:b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BCD885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BCD885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B1D27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B1D27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B1D27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B1D27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4"/>
      </w:numPr>
      <w:ind w:left="431" w:hanging="431"/>
    </w:pPr>
  </w:style>
  <w:style w:type="character" w:styleId="Hyperlink">
    <w:name w:val="Hyperlink"/>
    <w:uiPriority w:val="99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iPriority w:val="99"/>
    <w:unhideWhenUsed/>
    <w:rsid w:val="00AD75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4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B1D27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="Arial" w:hAnsi="Arial"/>
      <w:b/>
      <w:color w:val="B1D270" w:themeColor="text1"/>
      <w:spacing w:val="2"/>
      <w:kern w:val="32"/>
      <w:sz w:val="24"/>
      <w:szCs w:val="32"/>
      <w:lang w:eastAsia="de-DE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4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B1D27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="Arial" w:hAnsi="Arial"/>
      <w:b/>
      <w:color w:val="B1D270" w:themeColor="text1"/>
      <w:spacing w:val="2"/>
      <w:sz w:val="22"/>
      <w:szCs w:val="28"/>
      <w:lang w:eastAsia="de-DE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2E74B5" w:themeColor="accent1" w:themeShade="BF"/>
      <w:spacing w:val="2"/>
      <w:szCs w:val="24"/>
      <w:lang w:eastAsia="de-DE"/>
      <w14:ligatures w14:val="standard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B1D27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="Arial" w:hAnsi="Arial"/>
      <w:b/>
      <w:color w:val="B1D270" w:themeColor="text1"/>
      <w:spacing w:val="2"/>
      <w:sz w:val="22"/>
      <w:szCs w:val="26"/>
      <w:lang w:eastAsia="de-DE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2E74B5" w:themeColor="accent1" w:themeShade="BF"/>
      <w:spacing w:val="2"/>
      <w:szCs w:val="24"/>
      <w:lang w:eastAsia="de-DE"/>
      <w14:ligatures w14:val="standard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F4D78" w:themeColor="accent1" w:themeShade="7F"/>
      <w:spacing w:val="2"/>
      <w:szCs w:val="24"/>
      <w:lang w:eastAsia="de-DE"/>
      <w14:ligatures w14:val="standard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F4D78" w:themeColor="accent1" w:themeShade="7F"/>
      <w:spacing w:val="2"/>
      <w:szCs w:val="24"/>
      <w:lang w:eastAsia="de-DE"/>
      <w14:ligatures w14:val="standard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BCD885" w:themeColor="text1" w:themeTint="D8"/>
      <w:spacing w:val="2"/>
      <w:sz w:val="21"/>
      <w:szCs w:val="21"/>
      <w:lang w:eastAsia="de-DE"/>
      <w14:ligatures w14:val="standard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BCD885" w:themeColor="text1" w:themeTint="D8"/>
      <w:spacing w:val="2"/>
      <w:sz w:val="21"/>
      <w:szCs w:val="21"/>
      <w:lang w:eastAsia="de-DE"/>
      <w14:ligatures w14:val="standard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/>
    </w:pPr>
    <w:rPr>
      <w:iCs/>
      <w:sz w:val="16"/>
      <w:szCs w:val="18"/>
    </w:rPr>
  </w:style>
  <w:style w:type="table" w:styleId="Tabellenraster">
    <w:name w:val="Table Grid"/>
    <w:basedOn w:val="NormaleTabelle"/>
    <w:uiPriority w:val="39"/>
    <w:rsid w:val="002B20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08C"/>
    <w:pPr>
      <w:autoSpaceDE w:val="0"/>
      <w:autoSpaceDN w:val="0"/>
      <w:adjustRightInd w:val="0"/>
    </w:pPr>
    <w:rPr>
      <w:rFonts w:ascii="Bell MT" w:eastAsiaTheme="minorHAnsi" w:hAnsi="Bell MT" w:cs="Bell MT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5F7C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F7C30"/>
    <w:rPr>
      <w:rFonts w:ascii="Segoe UI" w:eastAsiaTheme="minorHAnsi" w:hAnsi="Segoe UI" w:cs="Segoe UI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9F16DD"/>
    <w:pPr>
      <w:ind w:left="720"/>
      <w:contextualSpacing/>
    </w:pPr>
  </w:style>
  <w:style w:type="character" w:styleId="BesuchterLink">
    <w:name w:val="FollowedHyperlink"/>
    <w:basedOn w:val="Absatz-Standardschriftart"/>
    <w:semiHidden/>
    <w:unhideWhenUsed/>
    <w:rsid w:val="009D27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4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426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2182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676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70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6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41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22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893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27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3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21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iki.edu-ict.zh.ch/quims/fokusa/mua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iki.edu-ict.zh.ch/quims/fokusa/mu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hzhtools\Vorlagen\phzh_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Freie Tätigkeit">
      <a:dk1>
        <a:srgbClr val="B1D27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A1F1EB-D0D7-4704-BF63-11A867D86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6BE8401-F450-4C91-B404-85E0AF1C9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phzh_blankodokument.dotx</Template>
  <TotalTime>0</TotalTime>
  <Pages>4</Pages>
  <Words>856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6242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Karin Landert Born</dc:creator>
  <cp:keywords>Blanko</cp:keywords>
  <cp:lastModifiedBy>Karin Landert Born (KLA)</cp:lastModifiedBy>
  <cp:revision>5</cp:revision>
  <cp:lastPrinted>2017-02-16T13:55:00Z</cp:lastPrinted>
  <dcterms:created xsi:type="dcterms:W3CDTF">2020-03-28T09:16:00Z</dcterms:created>
  <dcterms:modified xsi:type="dcterms:W3CDTF">2020-06-08T13:34:00Z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