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A30A3" w14:textId="77777777" w:rsidR="002B208C" w:rsidRPr="006D002F" w:rsidRDefault="002D6F3E"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5867CD9E" wp14:editId="21481B70">
            <wp:simplePos x="0" y="0"/>
            <wp:positionH relativeFrom="column">
              <wp:posOffset>3186375</wp:posOffset>
            </wp:positionH>
            <wp:positionV relativeFrom="paragraph">
              <wp:posOffset>414397</wp:posOffset>
            </wp:positionV>
            <wp:extent cx="448310" cy="347980"/>
            <wp:effectExtent l="0" t="0" r="8890" b="0"/>
            <wp:wrapTight wrapText="bothSides">
              <wp:wrapPolygon edited="0">
                <wp:start x="0" y="0"/>
                <wp:lineTo x="0" y="20102"/>
                <wp:lineTo x="21110" y="20102"/>
                <wp:lineTo x="2111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10" cy="3479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002F">
        <w:rPr>
          <w:rFonts w:ascii="Calibri" w:hAnsi="Calibri"/>
          <w:b/>
          <w:sz w:val="26"/>
          <w:szCs w:val="26"/>
        </w:rPr>
        <w:t>2.8 Ein Gedicht kennen lernen und vortragen</w:t>
      </w:r>
      <w:r w:rsidR="002B208C" w:rsidRPr="006D002F">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6D002F" w14:paraId="1C917686" w14:textId="77777777" w:rsidTr="006D002F">
        <w:tc>
          <w:tcPr>
            <w:tcW w:w="1701" w:type="dxa"/>
            <w:shd w:val="clear" w:color="auto" w:fill="EE3647"/>
          </w:tcPr>
          <w:p w14:paraId="7B28BCD2" w14:textId="77777777" w:rsidR="002B208C" w:rsidRPr="006D002F" w:rsidRDefault="002B208C" w:rsidP="00AA63A7">
            <w:pPr>
              <w:rPr>
                <w:rFonts w:ascii="Calibri" w:eastAsia="Times New Roman" w:hAnsi="Calibri" w:cs="Times New Roman"/>
                <w:b/>
                <w:lang w:eastAsia="de-CH"/>
              </w:rPr>
            </w:pPr>
            <w:r w:rsidRPr="006D002F">
              <w:rPr>
                <w:rFonts w:ascii="Calibri" w:eastAsia="Times New Roman" w:hAnsi="Calibri" w:cs="Times New Roman"/>
                <w:b/>
                <w:lang w:eastAsia="de-CH"/>
              </w:rPr>
              <w:t>Unterrichts-baustein</w:t>
            </w:r>
          </w:p>
        </w:tc>
        <w:tc>
          <w:tcPr>
            <w:tcW w:w="7938" w:type="dxa"/>
            <w:shd w:val="clear" w:color="auto" w:fill="EE3647"/>
          </w:tcPr>
          <w:p w14:paraId="64E0BBCC" w14:textId="77777777" w:rsidR="002B208C" w:rsidRPr="006D002F" w:rsidRDefault="002B208C" w:rsidP="00AA63A7">
            <w:pPr>
              <w:rPr>
                <w:rFonts w:ascii="Calibri" w:eastAsia="Times New Roman" w:hAnsi="Calibri" w:cs="Times New Roman"/>
                <w:lang w:eastAsia="de-CH"/>
              </w:rPr>
            </w:pPr>
            <w:r w:rsidRPr="006D002F">
              <w:rPr>
                <w:rFonts w:ascii="Calibri" w:eastAsia="Times New Roman" w:hAnsi="Calibri" w:cs="Times New Roman"/>
                <w:lang w:eastAsia="de-CH"/>
              </w:rPr>
              <w:t>Arbeit am Thema</w:t>
            </w:r>
          </w:p>
        </w:tc>
      </w:tr>
      <w:tr w:rsidR="002B208C" w:rsidRPr="006D002F" w14:paraId="25E1C98B" w14:textId="77777777" w:rsidTr="006D002F">
        <w:tc>
          <w:tcPr>
            <w:tcW w:w="1701" w:type="dxa"/>
          </w:tcPr>
          <w:p w14:paraId="137CBE5C" w14:textId="77777777" w:rsidR="002B208C" w:rsidRPr="006D002F" w:rsidRDefault="002B208C" w:rsidP="00AA63A7">
            <w:pPr>
              <w:rPr>
                <w:rFonts w:ascii="Calibri" w:hAnsi="Calibri"/>
                <w:b/>
              </w:rPr>
            </w:pPr>
            <w:r w:rsidRPr="006D002F">
              <w:rPr>
                <w:rFonts w:ascii="Calibri" w:hAnsi="Calibri"/>
                <w:b/>
              </w:rPr>
              <w:t>Inhalte</w:t>
            </w:r>
          </w:p>
        </w:tc>
        <w:tc>
          <w:tcPr>
            <w:tcW w:w="7938" w:type="dxa"/>
          </w:tcPr>
          <w:p w14:paraId="339F946F" w14:textId="77777777" w:rsidR="002B208C" w:rsidRPr="006D002F" w:rsidRDefault="006D002F" w:rsidP="00AA63A7">
            <w:pPr>
              <w:rPr>
                <w:rFonts w:ascii="Calibri" w:hAnsi="Calibri"/>
                <w:b/>
              </w:rPr>
            </w:pPr>
            <w:r>
              <w:rPr>
                <w:rFonts w:ascii="Calibri" w:hAnsi="Calibri"/>
                <w:b/>
              </w:rPr>
              <w:t>Sprechen, monologisches Sprechen</w:t>
            </w:r>
          </w:p>
          <w:p w14:paraId="0C0E24F8" w14:textId="77777777" w:rsidR="002B208C" w:rsidRDefault="006D002F" w:rsidP="00AA63A7">
            <w:pPr>
              <w:rPr>
                <w:rFonts w:ascii="Calibri" w:hAnsi="Calibri"/>
              </w:rPr>
            </w:pPr>
            <w:r w:rsidRPr="006D002F">
              <w:rPr>
                <w:rFonts w:ascii="Calibri" w:hAnsi="Calibri"/>
              </w:rPr>
              <w:t xml:space="preserve">Ein zum Bilderbuch passendes Gedicht kennen lernen </w:t>
            </w:r>
          </w:p>
          <w:p w14:paraId="15ACEBE1" w14:textId="77777777" w:rsidR="006D002F" w:rsidRPr="006D002F" w:rsidRDefault="006D002F" w:rsidP="00AA63A7">
            <w:pPr>
              <w:rPr>
                <w:rFonts w:ascii="Calibri" w:hAnsi="Calibri"/>
              </w:rPr>
            </w:pPr>
          </w:p>
        </w:tc>
      </w:tr>
      <w:tr w:rsidR="007D5B73" w:rsidRPr="007D5B73" w14:paraId="1CAE33C4" w14:textId="77777777" w:rsidTr="006D002F">
        <w:tc>
          <w:tcPr>
            <w:tcW w:w="1701" w:type="dxa"/>
          </w:tcPr>
          <w:p w14:paraId="61FD92D1" w14:textId="35138F96" w:rsidR="006D002F" w:rsidRPr="007D5B73" w:rsidRDefault="006D002F" w:rsidP="006D002F">
            <w:pPr>
              <w:rPr>
                <w:rFonts w:ascii="Calibri" w:hAnsi="Calibri"/>
                <w:b/>
              </w:rPr>
            </w:pPr>
            <w:r w:rsidRPr="007D5B73">
              <w:rPr>
                <w:rFonts w:ascii="Calibri" w:hAnsi="Calibri"/>
                <w:b/>
              </w:rPr>
              <w:t xml:space="preserve">Bezug zum Lehrplan </w:t>
            </w:r>
            <w:r w:rsidR="00A55D4F" w:rsidRPr="007D5B73">
              <w:rPr>
                <w:rFonts w:ascii="Calibri" w:hAnsi="Calibri"/>
                <w:b/>
              </w:rPr>
              <w:t>21</w:t>
            </w:r>
          </w:p>
        </w:tc>
        <w:tc>
          <w:tcPr>
            <w:tcW w:w="7938" w:type="dxa"/>
          </w:tcPr>
          <w:p w14:paraId="7AADBAA4" w14:textId="77777777" w:rsidR="00A55D4F" w:rsidRPr="007D5B73" w:rsidRDefault="00A55D4F" w:rsidP="00A55D4F">
            <w:pPr>
              <w:pStyle w:val="Default"/>
              <w:rPr>
                <w:rFonts w:ascii="Calibri" w:hAnsi="Calibri"/>
                <w:color w:val="auto"/>
                <w:sz w:val="22"/>
                <w:szCs w:val="22"/>
              </w:rPr>
            </w:pPr>
            <w:r w:rsidRPr="007D5B73">
              <w:rPr>
                <w:rFonts w:ascii="Calibri" w:hAnsi="Calibri"/>
                <w:color w:val="auto"/>
                <w:sz w:val="22"/>
                <w:szCs w:val="22"/>
              </w:rPr>
              <w:t>Die Schülerinnen und Schüler</w:t>
            </w:r>
          </w:p>
          <w:p w14:paraId="4613DF6A" w14:textId="77777777" w:rsidR="00A55D4F" w:rsidRPr="007D5B73" w:rsidRDefault="00A55D4F" w:rsidP="00A55D4F">
            <w:pPr>
              <w:pStyle w:val="Default"/>
              <w:numPr>
                <w:ilvl w:val="0"/>
                <w:numId w:val="5"/>
              </w:numPr>
              <w:ind w:left="319" w:hanging="284"/>
              <w:rPr>
                <w:rFonts w:ascii="Calibri" w:hAnsi="Calibri"/>
                <w:color w:val="auto"/>
                <w:sz w:val="22"/>
                <w:szCs w:val="22"/>
              </w:rPr>
            </w:pPr>
            <w:r w:rsidRPr="007D5B73">
              <w:rPr>
                <w:rFonts w:ascii="Calibri" w:hAnsi="Calibri"/>
                <w:color w:val="auto"/>
                <w:sz w:val="22"/>
                <w:szCs w:val="22"/>
              </w:rPr>
              <w:t>können Wörter, Wendungen (z.B. in Fragen, Aussagen, Aufforderung) und Satzmuster in vertrauten Situationen passend verwenden (produktiver Wortschatz). (Sprechen, D.3.A.1, 1a)</w:t>
            </w:r>
          </w:p>
          <w:p w14:paraId="2CFB2D75" w14:textId="77777777" w:rsidR="000F54B8" w:rsidRPr="007D5B73" w:rsidRDefault="00A55D4F" w:rsidP="000F54B8">
            <w:pPr>
              <w:pStyle w:val="Default"/>
              <w:numPr>
                <w:ilvl w:val="0"/>
                <w:numId w:val="5"/>
              </w:numPr>
              <w:ind w:left="318" w:hanging="318"/>
              <w:rPr>
                <w:rFonts w:ascii="Calibri" w:hAnsi="Calibri"/>
                <w:color w:val="auto"/>
                <w:sz w:val="22"/>
                <w:szCs w:val="22"/>
              </w:rPr>
            </w:pPr>
            <w:r w:rsidRPr="007D5B73">
              <w:rPr>
                <w:rFonts w:ascii="Calibri" w:hAnsi="Calibri"/>
                <w:color w:val="auto"/>
                <w:sz w:val="22"/>
                <w:szCs w:val="22"/>
              </w:rPr>
              <w:t>können Klänge, Geräusche sowie Reime, Silben und einzelne Laute (z.B. Anlaute) heraushören (phonologische Bewusstheit). (Hören, D.1.A.1, 1b</w:t>
            </w:r>
            <w:r w:rsidR="000F54B8" w:rsidRPr="007D5B73">
              <w:rPr>
                <w:rFonts w:ascii="Calibri" w:hAnsi="Calibri"/>
                <w:color w:val="auto"/>
                <w:sz w:val="22"/>
                <w:szCs w:val="22"/>
              </w:rPr>
              <w:t>)</w:t>
            </w:r>
          </w:p>
          <w:p w14:paraId="7A46201B" w14:textId="5E336579" w:rsidR="006D002F" w:rsidRPr="007D5B73" w:rsidRDefault="000F54B8" w:rsidP="000F54B8">
            <w:pPr>
              <w:pStyle w:val="Default"/>
              <w:numPr>
                <w:ilvl w:val="0"/>
                <w:numId w:val="5"/>
              </w:numPr>
              <w:ind w:left="318" w:hanging="318"/>
              <w:rPr>
                <w:rFonts w:ascii="Calibri" w:hAnsi="Calibri"/>
                <w:b/>
                <w:bCs/>
                <w:color w:val="auto"/>
                <w:sz w:val="22"/>
                <w:szCs w:val="22"/>
              </w:rPr>
            </w:pPr>
            <w:r w:rsidRPr="007D5B73">
              <w:rPr>
                <w:rFonts w:ascii="Calibri" w:hAnsi="Calibri"/>
                <w:b/>
                <w:bCs/>
                <w:color w:val="auto"/>
                <w:sz w:val="22"/>
                <w:szCs w:val="22"/>
              </w:rPr>
              <w:t>können Erfahrungen sammeln mit viel</w:t>
            </w:r>
            <w:bookmarkStart w:id="0" w:name="_GoBack"/>
            <w:bookmarkEnd w:id="0"/>
            <w:r w:rsidRPr="007D5B73">
              <w:rPr>
                <w:rFonts w:ascii="Calibri" w:hAnsi="Calibri"/>
                <w:b/>
                <w:bCs/>
                <w:color w:val="auto"/>
                <w:sz w:val="22"/>
                <w:szCs w:val="22"/>
              </w:rPr>
              <w:t xml:space="preserve">fältigen altersgemässen Texten (z.B. Bilderbuch, Vorlesegeschichte, Brief, Notiz, Plakat), um Muster für das eigene Schreiben zu gewinnen (z.B. </w:t>
            </w:r>
            <w:proofErr w:type="spellStart"/>
            <w:r w:rsidRPr="007D5B73">
              <w:rPr>
                <w:rFonts w:ascii="Calibri" w:hAnsi="Calibri"/>
                <w:b/>
                <w:bCs/>
                <w:color w:val="auto"/>
                <w:sz w:val="22"/>
                <w:szCs w:val="22"/>
              </w:rPr>
              <w:t>Kritzelbrief</w:t>
            </w:r>
            <w:proofErr w:type="spellEnd"/>
            <w:r w:rsidRPr="007D5B73">
              <w:rPr>
                <w:rFonts w:ascii="Calibri" w:hAnsi="Calibri"/>
                <w:b/>
                <w:bCs/>
                <w:color w:val="auto"/>
                <w:sz w:val="22"/>
                <w:szCs w:val="22"/>
              </w:rPr>
              <w:t>, Liste). (Schreiben, D.4.B.1, 1a)</w:t>
            </w:r>
          </w:p>
          <w:p w14:paraId="34BEF448" w14:textId="581A0BDE" w:rsidR="000F54B8" w:rsidRPr="007D5B73" w:rsidRDefault="000F54B8" w:rsidP="000F54B8">
            <w:pPr>
              <w:pStyle w:val="Default"/>
              <w:rPr>
                <w:rFonts w:ascii="Calibri" w:hAnsi="Calibri"/>
                <w:color w:val="auto"/>
                <w:sz w:val="22"/>
                <w:szCs w:val="22"/>
              </w:rPr>
            </w:pPr>
          </w:p>
        </w:tc>
      </w:tr>
      <w:tr w:rsidR="006D002F" w:rsidRPr="006D002F" w14:paraId="3A0B4F57" w14:textId="77777777" w:rsidTr="006D002F">
        <w:tc>
          <w:tcPr>
            <w:tcW w:w="1701" w:type="dxa"/>
          </w:tcPr>
          <w:p w14:paraId="6204B63A" w14:textId="77777777" w:rsidR="006D002F" w:rsidRPr="006D002F" w:rsidRDefault="006D002F" w:rsidP="00AE4A1A">
            <w:pPr>
              <w:rPr>
                <w:rFonts w:ascii="Calibri" w:hAnsi="Calibri"/>
                <w:b/>
              </w:rPr>
            </w:pPr>
            <w:r w:rsidRPr="006D002F">
              <w:rPr>
                <w:rFonts w:ascii="Calibri" w:hAnsi="Calibri"/>
                <w:b/>
              </w:rPr>
              <w:t>Ziele</w:t>
            </w:r>
          </w:p>
        </w:tc>
        <w:tc>
          <w:tcPr>
            <w:tcW w:w="7938" w:type="dxa"/>
          </w:tcPr>
          <w:p w14:paraId="69CFA89B"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Die Kinder werden mit der Textsorte Gedicht vertraut.</w:t>
            </w:r>
          </w:p>
          <w:p w14:paraId="5E8444D5" w14:textId="77777777" w:rsid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Die Kinder verstehen den Inhalt des Gedichts und können das Gedicht nachsprechen.</w:t>
            </w:r>
          </w:p>
          <w:p w14:paraId="13518941" w14:textId="77777777" w:rsidR="006D002F" w:rsidRPr="006D002F" w:rsidRDefault="006D002F" w:rsidP="006D002F">
            <w:pPr>
              <w:pStyle w:val="Default"/>
              <w:rPr>
                <w:rFonts w:ascii="Calibri" w:hAnsi="Calibri"/>
                <w:color w:val="auto"/>
                <w:sz w:val="22"/>
                <w:szCs w:val="22"/>
              </w:rPr>
            </w:pPr>
          </w:p>
        </w:tc>
      </w:tr>
      <w:tr w:rsidR="006D002F" w:rsidRPr="006D002F" w14:paraId="365A3BD4" w14:textId="77777777" w:rsidTr="006D002F">
        <w:tc>
          <w:tcPr>
            <w:tcW w:w="1701" w:type="dxa"/>
          </w:tcPr>
          <w:p w14:paraId="5EEF9671" w14:textId="77777777" w:rsidR="006D002F" w:rsidRPr="006D002F" w:rsidRDefault="006D002F" w:rsidP="00AE4A1A">
            <w:pPr>
              <w:rPr>
                <w:rFonts w:ascii="Calibri" w:hAnsi="Calibri"/>
                <w:b/>
              </w:rPr>
            </w:pPr>
            <w:r w:rsidRPr="006D002F">
              <w:rPr>
                <w:rFonts w:ascii="Calibri" w:hAnsi="Calibri"/>
                <w:b/>
              </w:rPr>
              <w:t>Dauer</w:t>
            </w:r>
          </w:p>
        </w:tc>
        <w:tc>
          <w:tcPr>
            <w:tcW w:w="7938" w:type="dxa"/>
          </w:tcPr>
          <w:p w14:paraId="286B6516" w14:textId="77777777" w:rsidR="006D002F" w:rsidRDefault="006D002F" w:rsidP="00AE4A1A">
            <w:pPr>
              <w:rPr>
                <w:rFonts w:ascii="Calibri" w:hAnsi="Calibri"/>
              </w:rPr>
            </w:pPr>
            <w:r w:rsidRPr="006D002F">
              <w:rPr>
                <w:rFonts w:ascii="Calibri" w:hAnsi="Calibri"/>
              </w:rPr>
              <w:t>20 Min.</w:t>
            </w:r>
          </w:p>
          <w:p w14:paraId="3B11D662" w14:textId="77777777" w:rsidR="006D002F" w:rsidRPr="006D002F" w:rsidRDefault="006D002F" w:rsidP="00AE4A1A">
            <w:pPr>
              <w:rPr>
                <w:rFonts w:ascii="Calibri" w:hAnsi="Calibri"/>
              </w:rPr>
            </w:pPr>
          </w:p>
        </w:tc>
      </w:tr>
      <w:tr w:rsidR="006D002F" w:rsidRPr="006D002F" w14:paraId="0E04B2C3" w14:textId="77777777" w:rsidTr="006D002F">
        <w:tc>
          <w:tcPr>
            <w:tcW w:w="1701" w:type="dxa"/>
          </w:tcPr>
          <w:p w14:paraId="3EB5FFC5" w14:textId="77777777" w:rsidR="006D002F" w:rsidRPr="006D002F" w:rsidRDefault="006D002F" w:rsidP="00AE4A1A">
            <w:pPr>
              <w:rPr>
                <w:rFonts w:ascii="Calibri" w:hAnsi="Calibri"/>
                <w:b/>
              </w:rPr>
            </w:pPr>
            <w:r w:rsidRPr="006D002F">
              <w:rPr>
                <w:rFonts w:ascii="Calibri" w:hAnsi="Calibri"/>
                <w:b/>
              </w:rPr>
              <w:t>Sozialform</w:t>
            </w:r>
          </w:p>
        </w:tc>
        <w:tc>
          <w:tcPr>
            <w:tcW w:w="7938" w:type="dxa"/>
          </w:tcPr>
          <w:p w14:paraId="6721F48B" w14:textId="77777777" w:rsidR="006D002F" w:rsidRDefault="006D002F" w:rsidP="00AE4A1A">
            <w:pPr>
              <w:rPr>
                <w:rFonts w:ascii="Calibri" w:hAnsi="Calibri"/>
              </w:rPr>
            </w:pPr>
            <w:r w:rsidRPr="006D002F">
              <w:rPr>
                <w:rFonts w:ascii="Calibri" w:hAnsi="Calibri"/>
              </w:rPr>
              <w:t>Ganze Klasse oder evtl. nur Kinder des 2. Kindergartenjahres</w:t>
            </w:r>
          </w:p>
          <w:p w14:paraId="1CAF5961" w14:textId="77777777" w:rsidR="006D002F" w:rsidRPr="006D002F" w:rsidRDefault="006D002F" w:rsidP="00AE4A1A">
            <w:pPr>
              <w:rPr>
                <w:rFonts w:ascii="Calibri" w:hAnsi="Calibri"/>
              </w:rPr>
            </w:pPr>
          </w:p>
        </w:tc>
      </w:tr>
      <w:tr w:rsidR="006D002F" w:rsidRPr="006D002F" w14:paraId="044B0D7D" w14:textId="77777777" w:rsidTr="006D002F">
        <w:tc>
          <w:tcPr>
            <w:tcW w:w="1701" w:type="dxa"/>
          </w:tcPr>
          <w:p w14:paraId="654A921E" w14:textId="77777777" w:rsidR="006D002F" w:rsidRPr="006D002F" w:rsidRDefault="006D002F" w:rsidP="00AE4A1A">
            <w:pPr>
              <w:rPr>
                <w:rFonts w:ascii="Calibri" w:hAnsi="Calibri"/>
                <w:b/>
              </w:rPr>
            </w:pPr>
            <w:r w:rsidRPr="006D002F">
              <w:rPr>
                <w:rFonts w:ascii="Calibri" w:hAnsi="Calibri"/>
                <w:b/>
              </w:rPr>
              <w:t>Vorgehen</w:t>
            </w:r>
          </w:p>
        </w:tc>
        <w:tc>
          <w:tcPr>
            <w:tcW w:w="7938" w:type="dxa"/>
          </w:tcPr>
          <w:p w14:paraId="78D47A56"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Die Lehrperson fragt die Kinder, ob sie ein Gedicht kennen. Es gibt ein Gespräch darüber, was an einem Gedicht besonders ist (gebundene Sprache, reimt sich häufig, bildhafte Sprache).</w:t>
            </w:r>
          </w:p>
          <w:p w14:paraId="0A663599"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 xml:space="preserve">Die Lehrperson liest den Kindern das ausgewählte Gedicht zweimal vor (ohne Titel). Im Sinne des globalen Hörverstehens folgt ein Gespräch darüber, worum es in diesem Gedicht geht. Dann wird der Zusammenhang hergestellt zum Buch „Die grosse Wörterfabrik“: Wert der Wörter; ein Wort schenken; sagen, dass man jemanden mag; jemanden küssen; lächeln. </w:t>
            </w:r>
          </w:p>
          <w:p w14:paraId="0E22E7E8"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Das Gedicht wird wieder von der Lehrperson vorgesprochen, die Kinder versuchen mitzusprechen. Das globale Hörverstehen wird angesprochen: Wie könnte der Titel dieses Gedichts lauten? Vorschläge werden gesammelt, anschliessend wird der richtige Titel genannt.</w:t>
            </w:r>
          </w:p>
          <w:p w14:paraId="6C276108"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Die Lehrperson zeigt den Kindern das Bild und die Kinder sagen, was sie darauf sehen.</w:t>
            </w:r>
          </w:p>
          <w:p w14:paraId="3DC26120"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Das Gedicht wird mit dem Bild zusammen aufgehängt und kann immer wieder ausgesprochen werden (zusammen mit der Lehrperson).</w:t>
            </w:r>
          </w:p>
          <w:p w14:paraId="6514CDC8" w14:textId="77777777" w:rsidR="006D002F" w:rsidRPr="006D002F" w:rsidRDefault="006D002F" w:rsidP="006D002F">
            <w:pPr>
              <w:pStyle w:val="Default"/>
              <w:numPr>
                <w:ilvl w:val="0"/>
                <w:numId w:val="5"/>
              </w:numPr>
              <w:ind w:left="318" w:hanging="318"/>
              <w:rPr>
                <w:rFonts w:ascii="Calibri" w:hAnsi="Calibri"/>
                <w:color w:val="auto"/>
                <w:sz w:val="22"/>
                <w:szCs w:val="22"/>
              </w:rPr>
            </w:pPr>
            <w:r w:rsidRPr="006D002F">
              <w:rPr>
                <w:rFonts w:ascii="Calibri" w:hAnsi="Calibri"/>
                <w:color w:val="auto"/>
                <w:sz w:val="22"/>
                <w:szCs w:val="22"/>
              </w:rPr>
              <w:t>Möglicher Nachfolgeauftrag: Die Kinder zeichnen selbst ein Bild zum Gedicht.</w:t>
            </w:r>
          </w:p>
          <w:p w14:paraId="6A276498" w14:textId="77777777" w:rsidR="006D002F" w:rsidRPr="006D002F" w:rsidRDefault="006D002F" w:rsidP="006D002F">
            <w:pPr>
              <w:pStyle w:val="Default"/>
              <w:ind w:left="318" w:hanging="318"/>
              <w:rPr>
                <w:rFonts w:ascii="Calibri" w:hAnsi="Calibri"/>
                <w:color w:val="auto"/>
                <w:sz w:val="22"/>
                <w:szCs w:val="22"/>
              </w:rPr>
            </w:pPr>
          </w:p>
        </w:tc>
      </w:tr>
    </w:tbl>
    <w:p w14:paraId="4E5127F6" w14:textId="77777777" w:rsidR="005F720A" w:rsidRDefault="005F720A">
      <w:r>
        <w:br w:type="page"/>
      </w:r>
    </w:p>
    <w:tbl>
      <w:tblPr>
        <w:tblStyle w:val="Tabellenraster"/>
        <w:tblW w:w="9639" w:type="dxa"/>
        <w:tblInd w:w="-5" w:type="dxa"/>
        <w:tblLayout w:type="fixed"/>
        <w:tblLook w:val="04A0" w:firstRow="1" w:lastRow="0" w:firstColumn="1" w:lastColumn="0" w:noHBand="0" w:noVBand="1"/>
      </w:tblPr>
      <w:tblGrid>
        <w:gridCol w:w="1701"/>
        <w:gridCol w:w="7938"/>
      </w:tblGrid>
      <w:tr w:rsidR="006D002F" w:rsidRPr="006D002F" w14:paraId="5CDD1D15" w14:textId="77777777" w:rsidTr="006D002F">
        <w:tc>
          <w:tcPr>
            <w:tcW w:w="1701" w:type="dxa"/>
          </w:tcPr>
          <w:p w14:paraId="1A76E103" w14:textId="77777777" w:rsidR="006D002F" w:rsidRPr="006D002F" w:rsidRDefault="006D002F" w:rsidP="00AE4A1A">
            <w:pPr>
              <w:rPr>
                <w:rFonts w:ascii="Calibri" w:hAnsi="Calibri"/>
                <w:b/>
              </w:rPr>
            </w:pPr>
            <w:r w:rsidRPr="006D002F">
              <w:rPr>
                <w:rFonts w:ascii="Calibri" w:hAnsi="Calibri"/>
                <w:b/>
              </w:rPr>
              <w:lastRenderedPageBreak/>
              <w:t>Material</w:t>
            </w:r>
          </w:p>
        </w:tc>
        <w:tc>
          <w:tcPr>
            <w:tcW w:w="7938" w:type="dxa"/>
          </w:tcPr>
          <w:p w14:paraId="5DA2DEFE" w14:textId="77777777" w:rsidR="006D002F" w:rsidRPr="006D002F" w:rsidRDefault="006D002F" w:rsidP="00AE4A1A">
            <w:pPr>
              <w:pStyle w:val="Default"/>
              <w:rPr>
                <w:rFonts w:ascii="Calibri" w:hAnsi="Calibri"/>
                <w:sz w:val="22"/>
                <w:szCs w:val="22"/>
              </w:rPr>
            </w:pPr>
            <w:r w:rsidRPr="006D002F">
              <w:rPr>
                <w:rFonts w:ascii="Calibri" w:hAnsi="Calibri"/>
                <w:sz w:val="22"/>
                <w:szCs w:val="22"/>
              </w:rPr>
              <w:t>Zwei Gedichte zur Auswahl:</w:t>
            </w:r>
          </w:p>
          <w:p w14:paraId="4C51AB3C" w14:textId="77777777" w:rsidR="006D002F" w:rsidRPr="006D002F" w:rsidRDefault="006D002F" w:rsidP="00AE4A1A">
            <w:pPr>
              <w:pStyle w:val="Default"/>
              <w:rPr>
                <w:rFonts w:ascii="Calibri" w:hAnsi="Calibri"/>
                <w:sz w:val="22"/>
                <w:szCs w:val="22"/>
              </w:rPr>
            </w:pPr>
            <w:r w:rsidRPr="006D002F">
              <w:rPr>
                <w:rFonts w:ascii="Calibri" w:hAnsi="Calibri"/>
                <w:noProof/>
                <w:sz w:val="22"/>
                <w:szCs w:val="22"/>
                <w:lang w:eastAsia="de-CH"/>
              </w:rPr>
              <w:drawing>
                <wp:inline distT="0" distB="0" distL="0" distR="0" wp14:anchorId="665166E2" wp14:editId="5BE4EC14">
                  <wp:extent cx="4700014" cy="2735884"/>
                  <wp:effectExtent l="0" t="0" r="5715" b="762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02766" cy="2737486"/>
                          </a:xfrm>
                          <a:prstGeom prst="rect">
                            <a:avLst/>
                          </a:prstGeom>
                          <a:noFill/>
                          <a:ln>
                            <a:noFill/>
                          </a:ln>
                        </pic:spPr>
                      </pic:pic>
                    </a:graphicData>
                  </a:graphic>
                </wp:inline>
              </w:drawing>
            </w:r>
          </w:p>
          <w:p w14:paraId="74230B63" w14:textId="77777777" w:rsidR="006D002F" w:rsidRPr="006D002F" w:rsidRDefault="006D002F" w:rsidP="00AE4A1A">
            <w:pPr>
              <w:pStyle w:val="Default"/>
              <w:rPr>
                <w:rFonts w:ascii="Calibri" w:hAnsi="Calibri"/>
                <w:sz w:val="10"/>
                <w:szCs w:val="10"/>
              </w:rPr>
            </w:pPr>
          </w:p>
          <w:p w14:paraId="7F78D90F" w14:textId="77777777" w:rsidR="006D002F" w:rsidRPr="006D002F" w:rsidRDefault="006D002F" w:rsidP="00AE4A1A">
            <w:pPr>
              <w:pStyle w:val="Default"/>
              <w:rPr>
                <w:rFonts w:ascii="Calibri" w:hAnsi="Calibri"/>
                <w:noProof/>
                <w:sz w:val="22"/>
                <w:szCs w:val="22"/>
                <w:lang w:eastAsia="de-CH"/>
              </w:rPr>
            </w:pPr>
            <w:r w:rsidRPr="006D002F">
              <w:rPr>
                <w:rFonts w:ascii="Calibri" w:hAnsi="Calibri"/>
                <w:noProof/>
                <w:sz w:val="22"/>
                <w:szCs w:val="22"/>
                <w:lang w:eastAsia="de-CH"/>
              </w:rPr>
              <w:drawing>
                <wp:inline distT="0" distB="0" distL="0" distR="0" wp14:anchorId="78419E65" wp14:editId="08666E73">
                  <wp:extent cx="4735610" cy="2735885"/>
                  <wp:effectExtent l="0" t="0" r="8255" b="762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1110" cy="2739062"/>
                          </a:xfrm>
                          <a:prstGeom prst="rect">
                            <a:avLst/>
                          </a:prstGeom>
                          <a:noFill/>
                          <a:ln>
                            <a:noFill/>
                          </a:ln>
                        </pic:spPr>
                      </pic:pic>
                    </a:graphicData>
                  </a:graphic>
                </wp:inline>
              </w:drawing>
            </w:r>
          </w:p>
          <w:p w14:paraId="5A2C1DA4" w14:textId="77777777" w:rsidR="006D002F" w:rsidRPr="006D002F" w:rsidRDefault="006D002F" w:rsidP="00AE4A1A">
            <w:pPr>
              <w:rPr>
                <w:rFonts w:ascii="Calibri" w:hAnsi="Calibri"/>
                <w:sz w:val="6"/>
                <w:szCs w:val="6"/>
              </w:rPr>
            </w:pPr>
          </w:p>
          <w:p w14:paraId="697A0CE5" w14:textId="77777777" w:rsidR="006D002F" w:rsidRDefault="006D002F" w:rsidP="00AE4A1A">
            <w:pPr>
              <w:rPr>
                <w:rFonts w:ascii="Calibri" w:hAnsi="Calibri"/>
                <w:sz w:val="20"/>
                <w:szCs w:val="20"/>
              </w:rPr>
            </w:pPr>
            <w:r w:rsidRPr="006D002F">
              <w:rPr>
                <w:rFonts w:ascii="Calibri" w:hAnsi="Calibri"/>
                <w:sz w:val="20"/>
                <w:szCs w:val="20"/>
              </w:rPr>
              <w:t>Quelle: Hagen</w:t>
            </w:r>
            <w:r>
              <w:rPr>
                <w:rFonts w:ascii="Calibri" w:hAnsi="Calibri"/>
                <w:sz w:val="20"/>
                <w:szCs w:val="20"/>
              </w:rPr>
              <w:t xml:space="preserve"> und</w:t>
            </w:r>
            <w:r w:rsidRPr="006D002F">
              <w:rPr>
                <w:rFonts w:ascii="Calibri" w:hAnsi="Calibri"/>
                <w:sz w:val="20"/>
                <w:szCs w:val="20"/>
              </w:rPr>
              <w:t xml:space="preserve"> Hagen (2000</w:t>
            </w:r>
            <w:r>
              <w:rPr>
                <w:rFonts w:ascii="Calibri" w:hAnsi="Calibri"/>
                <w:sz w:val="20"/>
                <w:szCs w:val="20"/>
              </w:rPr>
              <w:t>)</w:t>
            </w:r>
          </w:p>
          <w:p w14:paraId="0A4D91C0" w14:textId="77777777" w:rsidR="006D002F" w:rsidRPr="006D002F" w:rsidRDefault="006D002F" w:rsidP="00AE4A1A">
            <w:pPr>
              <w:rPr>
                <w:rFonts w:ascii="Calibri" w:hAnsi="Calibri"/>
                <w:sz w:val="20"/>
                <w:szCs w:val="20"/>
              </w:rPr>
            </w:pPr>
          </w:p>
        </w:tc>
      </w:tr>
      <w:tr w:rsidR="006D002F" w:rsidRPr="006D002F" w14:paraId="16DB3709" w14:textId="77777777" w:rsidTr="006D002F">
        <w:tc>
          <w:tcPr>
            <w:tcW w:w="1701" w:type="dxa"/>
          </w:tcPr>
          <w:p w14:paraId="29B1A086" w14:textId="77777777" w:rsidR="006D002F" w:rsidRPr="006D002F" w:rsidRDefault="006D002F" w:rsidP="00AE4A1A">
            <w:pPr>
              <w:rPr>
                <w:rFonts w:ascii="Calibri" w:hAnsi="Calibri"/>
                <w:b/>
              </w:rPr>
            </w:pPr>
            <w:r w:rsidRPr="006D002F">
              <w:rPr>
                <w:rFonts w:ascii="Calibri" w:hAnsi="Calibri"/>
                <w:b/>
              </w:rPr>
              <w:t>Variante</w:t>
            </w:r>
          </w:p>
        </w:tc>
        <w:tc>
          <w:tcPr>
            <w:tcW w:w="7938" w:type="dxa"/>
          </w:tcPr>
          <w:p w14:paraId="1E67EBC1" w14:textId="77777777" w:rsidR="006D002F" w:rsidRDefault="006D002F" w:rsidP="00AE4A1A">
            <w:pPr>
              <w:pStyle w:val="Default"/>
              <w:rPr>
                <w:rFonts w:ascii="Calibri" w:hAnsi="Calibri"/>
                <w:sz w:val="22"/>
                <w:szCs w:val="22"/>
              </w:rPr>
            </w:pPr>
            <w:r w:rsidRPr="006D002F">
              <w:rPr>
                <w:rFonts w:ascii="Calibri" w:hAnsi="Calibri"/>
                <w:sz w:val="22"/>
                <w:szCs w:val="22"/>
              </w:rPr>
              <w:t>Beim Gedicht „Wie sehr ich dich mag“ kann mit den Kindern darüber gerätselt werden, wie dieses neue Wort</w:t>
            </w:r>
            <w:r>
              <w:rPr>
                <w:rFonts w:ascii="Calibri" w:hAnsi="Calibri"/>
                <w:sz w:val="22"/>
                <w:szCs w:val="22"/>
              </w:rPr>
              <w:t>, von dem gesprochen wird,</w:t>
            </w:r>
            <w:r w:rsidRPr="006D002F">
              <w:rPr>
                <w:rFonts w:ascii="Calibri" w:hAnsi="Calibri"/>
                <w:sz w:val="22"/>
                <w:szCs w:val="22"/>
              </w:rPr>
              <w:t xml:space="preserve"> </w:t>
            </w:r>
            <w:proofErr w:type="gramStart"/>
            <w:r w:rsidRPr="006D002F">
              <w:rPr>
                <w:rFonts w:ascii="Calibri" w:hAnsi="Calibri"/>
                <w:sz w:val="22"/>
                <w:szCs w:val="22"/>
              </w:rPr>
              <w:t>wohl klingen</w:t>
            </w:r>
            <w:proofErr w:type="gramEnd"/>
            <w:r w:rsidRPr="006D002F">
              <w:rPr>
                <w:rFonts w:ascii="Calibri" w:hAnsi="Calibri"/>
                <w:sz w:val="22"/>
                <w:szCs w:val="22"/>
              </w:rPr>
              <w:t xml:space="preserve"> würde.</w:t>
            </w:r>
          </w:p>
          <w:p w14:paraId="13CC1200" w14:textId="77777777" w:rsidR="006D002F" w:rsidRPr="006D002F" w:rsidRDefault="006D002F" w:rsidP="00AE4A1A">
            <w:pPr>
              <w:pStyle w:val="Default"/>
              <w:rPr>
                <w:rFonts w:ascii="Calibri" w:hAnsi="Calibri"/>
                <w:sz w:val="22"/>
                <w:szCs w:val="22"/>
              </w:rPr>
            </w:pPr>
          </w:p>
        </w:tc>
      </w:tr>
    </w:tbl>
    <w:p w14:paraId="72DB0E1D" w14:textId="77777777" w:rsidR="006D002F" w:rsidRPr="006D002F" w:rsidRDefault="006D002F" w:rsidP="006D002F">
      <w:pPr>
        <w:rPr>
          <w:rFonts w:ascii="Calibri" w:hAnsi="Calibri"/>
        </w:rPr>
      </w:pPr>
    </w:p>
    <w:p w14:paraId="58B95111" w14:textId="77777777" w:rsidR="006D002F" w:rsidRPr="006D002F" w:rsidRDefault="006D002F" w:rsidP="002B208C">
      <w:pPr>
        <w:rPr>
          <w:rFonts w:ascii="Calibri" w:hAnsi="Calibri"/>
        </w:rPr>
      </w:pPr>
    </w:p>
    <w:sectPr w:rsidR="006D002F" w:rsidRPr="006D002F" w:rsidSect="00BB20C9">
      <w:headerReference w:type="default" r:id="rId14"/>
      <w:footerReference w:type="default" r:id="rId15"/>
      <w:headerReference w:type="first" r:id="rId16"/>
      <w:footerReference w:type="first" r:id="rId17"/>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3EA6D" w14:textId="77777777" w:rsidR="00911553" w:rsidRDefault="00911553">
      <w:r>
        <w:separator/>
      </w:r>
    </w:p>
  </w:endnote>
  <w:endnote w:type="continuationSeparator" w:id="0">
    <w:p w14:paraId="43E43FEE" w14:textId="77777777" w:rsidR="00911553" w:rsidRDefault="0091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16FCA10E" w14:textId="77777777" w:rsidTr="00AA63A7">
      <w:trPr>
        <w:trHeight w:val="284"/>
      </w:trPr>
      <w:tc>
        <w:tcPr>
          <w:tcW w:w="5529" w:type="dxa"/>
        </w:tcPr>
        <w:p w14:paraId="18029C9E"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373F1B30" w14:textId="77777777" w:rsidR="000A71E5" w:rsidRPr="00A42984" w:rsidRDefault="000A71E5" w:rsidP="000A71E5">
          <w:pPr>
            <w:pStyle w:val="Kopf-Fusszeile"/>
            <w:rPr>
              <w:noProof/>
            </w:rPr>
          </w:pPr>
        </w:p>
        <w:p w14:paraId="0B02C659" w14:textId="77777777" w:rsidR="000A71E5" w:rsidRPr="00333732" w:rsidRDefault="000A71E5" w:rsidP="000A71E5">
          <w:pPr>
            <w:pStyle w:val="Kopf-Fusszeile"/>
          </w:pPr>
        </w:p>
      </w:tc>
      <w:tc>
        <w:tcPr>
          <w:tcW w:w="3078" w:type="dxa"/>
        </w:tcPr>
        <w:p w14:paraId="048009DF" w14:textId="77777777" w:rsidR="000A71E5" w:rsidRPr="00333732" w:rsidRDefault="000A71E5" w:rsidP="000A71E5">
          <w:pPr>
            <w:pStyle w:val="Kopf-Fusszeile"/>
          </w:pPr>
        </w:p>
      </w:tc>
      <w:tc>
        <w:tcPr>
          <w:tcW w:w="1072" w:type="dxa"/>
        </w:tcPr>
        <w:p w14:paraId="3F0752B4"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2D6F3E" w:rsidRPr="002D6F3E">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2D6F3E" w:rsidRPr="002D6F3E">
            <w:rPr>
              <w:rFonts w:ascii="Calibri" w:hAnsi="Calibri"/>
              <w:noProof/>
              <w:lang w:val="de-DE"/>
            </w:rPr>
            <w:t>2</w:t>
          </w:r>
          <w:r w:rsidRPr="000A71E5">
            <w:rPr>
              <w:rFonts w:ascii="Calibri" w:hAnsi="Calibri"/>
              <w:noProof/>
              <w:lang w:val="de-DE"/>
            </w:rPr>
            <w:fldChar w:fldCharType="end"/>
          </w:r>
        </w:p>
      </w:tc>
    </w:tr>
  </w:tbl>
  <w:p w14:paraId="74BB4B82"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6AC18459" w14:textId="77777777" w:rsidTr="006F2423">
      <w:trPr>
        <w:trHeight w:val="284"/>
      </w:trPr>
      <w:tc>
        <w:tcPr>
          <w:tcW w:w="5529" w:type="dxa"/>
        </w:tcPr>
        <w:p w14:paraId="6E2A2CDA"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63079AE2" w14:textId="77777777" w:rsidR="00A42984" w:rsidRPr="00A42984" w:rsidRDefault="00A42984" w:rsidP="00A42984">
          <w:pPr>
            <w:pStyle w:val="Kopf-Fusszeile"/>
            <w:rPr>
              <w:noProof/>
            </w:rPr>
          </w:pPr>
        </w:p>
        <w:p w14:paraId="35CDBB53" w14:textId="77777777" w:rsidR="00B77522" w:rsidRPr="00333732" w:rsidRDefault="00B77522" w:rsidP="006F2423">
          <w:pPr>
            <w:pStyle w:val="Kopf-Fusszeile"/>
          </w:pPr>
        </w:p>
      </w:tc>
      <w:tc>
        <w:tcPr>
          <w:tcW w:w="3078" w:type="dxa"/>
        </w:tcPr>
        <w:p w14:paraId="30983638" w14:textId="77777777" w:rsidR="00B77522" w:rsidRPr="00333732" w:rsidRDefault="00B77522" w:rsidP="00A42984">
          <w:pPr>
            <w:pStyle w:val="Kopf-Fusszeile"/>
          </w:pPr>
        </w:p>
      </w:tc>
      <w:tc>
        <w:tcPr>
          <w:tcW w:w="1072" w:type="dxa"/>
        </w:tcPr>
        <w:p w14:paraId="5A64DEBB"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2D6F3E" w:rsidRPr="002D6F3E">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2D6F3E" w:rsidRPr="002D6F3E">
            <w:rPr>
              <w:rFonts w:ascii="Calibri" w:hAnsi="Calibri"/>
              <w:noProof/>
              <w:lang w:val="de-DE"/>
            </w:rPr>
            <w:t>2</w:t>
          </w:r>
          <w:r w:rsidR="009424CC" w:rsidRPr="000A71E5">
            <w:rPr>
              <w:rFonts w:ascii="Calibri" w:hAnsi="Calibri"/>
              <w:noProof/>
              <w:lang w:val="de-DE"/>
            </w:rPr>
            <w:fldChar w:fldCharType="end"/>
          </w:r>
        </w:p>
      </w:tc>
    </w:tr>
  </w:tbl>
  <w:p w14:paraId="1CFF3110"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E204F" w14:textId="77777777" w:rsidR="00911553" w:rsidRDefault="00911553">
      <w:r>
        <w:separator/>
      </w:r>
    </w:p>
  </w:footnote>
  <w:footnote w:type="continuationSeparator" w:id="0">
    <w:p w14:paraId="47D6DC7A" w14:textId="77777777" w:rsidR="00911553" w:rsidRDefault="00911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2FC44" w14:textId="77777777" w:rsidR="00A81B0C" w:rsidRDefault="009765CF">
    <w:r>
      <w:rPr>
        <w:noProof/>
        <w:lang w:eastAsia="de-CH"/>
      </w:rPr>
      <w:drawing>
        <wp:anchor distT="0" distB="0" distL="114300" distR="114300" simplePos="0" relativeHeight="251659264" behindDoc="0" locked="0" layoutInCell="1" allowOverlap="1" wp14:anchorId="52F53356" wp14:editId="23BF3E17">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76018"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ABDB5A5" wp14:editId="5AEE6B1C">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805587D"/>
    <w:multiLevelType w:val="hybridMultilevel"/>
    <w:tmpl w:val="5234EFE2"/>
    <w:lvl w:ilvl="0" w:tplc="2F0419E0">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3"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5"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D42C1"/>
    <w:rsid w:val="000F0B23"/>
    <w:rsid w:val="000F54B8"/>
    <w:rsid w:val="001B3DB2"/>
    <w:rsid w:val="001C19DD"/>
    <w:rsid w:val="001F2D29"/>
    <w:rsid w:val="002331A3"/>
    <w:rsid w:val="002473EF"/>
    <w:rsid w:val="0025349C"/>
    <w:rsid w:val="00267493"/>
    <w:rsid w:val="002B208C"/>
    <w:rsid w:val="002D6F3E"/>
    <w:rsid w:val="00306CA0"/>
    <w:rsid w:val="00311CBE"/>
    <w:rsid w:val="00347A0C"/>
    <w:rsid w:val="00356696"/>
    <w:rsid w:val="003D21CA"/>
    <w:rsid w:val="004236B4"/>
    <w:rsid w:val="0043006C"/>
    <w:rsid w:val="004A417E"/>
    <w:rsid w:val="004A495F"/>
    <w:rsid w:val="004F4309"/>
    <w:rsid w:val="0054157B"/>
    <w:rsid w:val="005F575A"/>
    <w:rsid w:val="005F720A"/>
    <w:rsid w:val="005F7C30"/>
    <w:rsid w:val="00646414"/>
    <w:rsid w:val="006B1257"/>
    <w:rsid w:val="006C0DB4"/>
    <w:rsid w:val="006D002F"/>
    <w:rsid w:val="006F2423"/>
    <w:rsid w:val="00763BA6"/>
    <w:rsid w:val="00776F65"/>
    <w:rsid w:val="007C3BD6"/>
    <w:rsid w:val="007D5B73"/>
    <w:rsid w:val="00876577"/>
    <w:rsid w:val="008A70F7"/>
    <w:rsid w:val="008B11C0"/>
    <w:rsid w:val="008E04C3"/>
    <w:rsid w:val="008E1798"/>
    <w:rsid w:val="00911553"/>
    <w:rsid w:val="009424CC"/>
    <w:rsid w:val="00945E6D"/>
    <w:rsid w:val="009765CF"/>
    <w:rsid w:val="009D3F55"/>
    <w:rsid w:val="00A105BD"/>
    <w:rsid w:val="00A320DA"/>
    <w:rsid w:val="00A42984"/>
    <w:rsid w:val="00A502AA"/>
    <w:rsid w:val="00A547A2"/>
    <w:rsid w:val="00A55D4F"/>
    <w:rsid w:val="00A81B0C"/>
    <w:rsid w:val="00AB355E"/>
    <w:rsid w:val="00AB73FB"/>
    <w:rsid w:val="00AD7508"/>
    <w:rsid w:val="00AF0691"/>
    <w:rsid w:val="00AF1AD7"/>
    <w:rsid w:val="00B02F79"/>
    <w:rsid w:val="00B3258A"/>
    <w:rsid w:val="00B52011"/>
    <w:rsid w:val="00B77522"/>
    <w:rsid w:val="00B84A13"/>
    <w:rsid w:val="00BB20C9"/>
    <w:rsid w:val="00C02DC3"/>
    <w:rsid w:val="00C62C9F"/>
    <w:rsid w:val="00CD5BB3"/>
    <w:rsid w:val="00CF74B7"/>
    <w:rsid w:val="00D01F36"/>
    <w:rsid w:val="00D0562A"/>
    <w:rsid w:val="00D230AD"/>
    <w:rsid w:val="00D438E3"/>
    <w:rsid w:val="00D53A52"/>
    <w:rsid w:val="00D66DD3"/>
    <w:rsid w:val="00DB32D6"/>
    <w:rsid w:val="00DE1078"/>
    <w:rsid w:val="00E25373"/>
    <w:rsid w:val="00E62D4C"/>
    <w:rsid w:val="00EB2E62"/>
    <w:rsid w:val="00EC5ED1"/>
    <w:rsid w:val="00EF271F"/>
    <w:rsid w:val="00F06575"/>
    <w:rsid w:val="00F45889"/>
    <w:rsid w:val="00F6382C"/>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BEE932"/>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6D0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CB0B22-6BD1-4F6A-85BB-12231BBC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320</Words>
  <Characters>2018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2334</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6</cp:revision>
  <cp:lastPrinted>2016-08-16T08:31:00Z</cp:lastPrinted>
  <dcterms:created xsi:type="dcterms:W3CDTF">2020-03-23T10:30:00Z</dcterms:created>
  <dcterms:modified xsi:type="dcterms:W3CDTF">2020-06-08T13:16:00Z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