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E0BBE8" w14:textId="43CDB5D6" w:rsidR="00472790" w:rsidRPr="00472790" w:rsidRDefault="00797FF9" w:rsidP="000F0B23">
      <w:pPr>
        <w:spacing w:before="840" w:after="120"/>
        <w:rPr>
          <w:rFonts w:ascii="Calibri" w:hAnsi="Calibri"/>
          <w:b/>
          <w:sz w:val="26"/>
          <w:szCs w:val="26"/>
        </w:rPr>
      </w:pPr>
      <w:r>
        <w:rPr>
          <w:noProof/>
          <w:lang w:eastAsia="de-CH"/>
        </w:rPr>
        <w:drawing>
          <wp:anchor distT="0" distB="0" distL="114300" distR="114300" simplePos="0" relativeHeight="251659266" behindDoc="1" locked="0" layoutInCell="1" allowOverlap="1" wp14:anchorId="6CF0289B" wp14:editId="411C6308">
            <wp:simplePos x="0" y="0"/>
            <wp:positionH relativeFrom="column">
              <wp:posOffset>4698418</wp:posOffset>
            </wp:positionH>
            <wp:positionV relativeFrom="paragraph">
              <wp:posOffset>361950</wp:posOffset>
            </wp:positionV>
            <wp:extent cx="484505" cy="433705"/>
            <wp:effectExtent l="0" t="0" r="0" b="4445"/>
            <wp:wrapTight wrapText="bothSides">
              <wp:wrapPolygon edited="0">
                <wp:start x="0" y="0"/>
                <wp:lineTo x="0" y="20873"/>
                <wp:lineTo x="20383" y="20873"/>
                <wp:lineTo x="20383"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84505" cy="433705"/>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b/>
          <w:sz w:val="26"/>
          <w:szCs w:val="26"/>
        </w:rPr>
        <w:t>6</w:t>
      </w:r>
      <w:r w:rsidR="003E6573">
        <w:rPr>
          <w:rFonts w:ascii="Calibri" w:hAnsi="Calibri"/>
          <w:b/>
          <w:sz w:val="26"/>
          <w:szCs w:val="26"/>
        </w:rPr>
        <w:t xml:space="preserve">.3 </w:t>
      </w:r>
      <w:r>
        <w:rPr>
          <w:rFonts w:ascii="Calibri" w:hAnsi="Calibri"/>
          <w:b/>
          <w:sz w:val="26"/>
          <w:szCs w:val="26"/>
        </w:rPr>
        <w:t xml:space="preserve">  </w:t>
      </w:r>
      <w:r w:rsidR="003E6573">
        <w:rPr>
          <w:rFonts w:ascii="Calibri" w:hAnsi="Calibri"/>
          <w:b/>
          <w:sz w:val="26"/>
          <w:szCs w:val="26"/>
        </w:rPr>
        <w:t>Wendungen / Sätze in verschiedenen Sprachen kennenlernen</w:t>
      </w:r>
    </w:p>
    <w:tbl>
      <w:tblPr>
        <w:tblStyle w:val="Tabellenraster"/>
        <w:tblW w:w="9639" w:type="dxa"/>
        <w:tblInd w:w="-5" w:type="dxa"/>
        <w:tblLayout w:type="fixed"/>
        <w:tblLook w:val="04A0" w:firstRow="1" w:lastRow="0" w:firstColumn="1" w:lastColumn="0" w:noHBand="0" w:noVBand="1"/>
      </w:tblPr>
      <w:tblGrid>
        <w:gridCol w:w="1701"/>
        <w:gridCol w:w="7938"/>
      </w:tblGrid>
      <w:tr w:rsidR="003E6573" w:rsidRPr="00472790" w14:paraId="722FA119" w14:textId="77777777" w:rsidTr="003E6573">
        <w:trPr>
          <w:trHeight w:val="431"/>
        </w:trPr>
        <w:tc>
          <w:tcPr>
            <w:tcW w:w="1701" w:type="dxa"/>
            <w:vMerge w:val="restart"/>
            <w:shd w:val="clear" w:color="auto" w:fill="FFFFFF" w:themeFill="background1"/>
          </w:tcPr>
          <w:p w14:paraId="722FA117" w14:textId="77777777" w:rsidR="003E6573" w:rsidRPr="00472790" w:rsidRDefault="003E6573" w:rsidP="00631FEF">
            <w:pPr>
              <w:rPr>
                <w:rFonts w:ascii="Calibri" w:eastAsia="Times New Roman" w:hAnsi="Calibri" w:cs="Times New Roman"/>
                <w:b/>
                <w:lang w:eastAsia="de-CH"/>
              </w:rPr>
            </w:pPr>
            <w:r w:rsidRPr="00472790">
              <w:rPr>
                <w:rFonts w:ascii="Calibri" w:eastAsia="Times New Roman" w:hAnsi="Calibri" w:cs="Times New Roman"/>
                <w:b/>
                <w:lang w:eastAsia="de-CH"/>
              </w:rPr>
              <w:t>Unterrichts-baustein</w:t>
            </w:r>
          </w:p>
        </w:tc>
        <w:tc>
          <w:tcPr>
            <w:tcW w:w="7938" w:type="dxa"/>
            <w:shd w:val="clear" w:color="auto" w:fill="20BDBD"/>
          </w:tcPr>
          <w:p w14:paraId="722FA118" w14:textId="2C1D4849" w:rsidR="003E6573" w:rsidRPr="00472790" w:rsidRDefault="003E6573" w:rsidP="00631FEF">
            <w:pPr>
              <w:rPr>
                <w:rFonts w:ascii="Calibri" w:eastAsia="Times New Roman" w:hAnsi="Calibri" w:cs="Times New Roman"/>
                <w:lang w:eastAsia="de-CH"/>
              </w:rPr>
            </w:pPr>
            <w:r>
              <w:rPr>
                <w:rFonts w:ascii="Calibri" w:eastAsia="Times New Roman" w:hAnsi="Calibri" w:cs="Times New Roman"/>
                <w:lang w:eastAsia="de-CH"/>
              </w:rPr>
              <w:t>Kurs</w:t>
            </w:r>
          </w:p>
        </w:tc>
      </w:tr>
      <w:tr w:rsidR="003E6573" w:rsidRPr="00472790" w14:paraId="36F92FF4" w14:textId="77777777" w:rsidTr="003E6573">
        <w:trPr>
          <w:trHeight w:val="430"/>
        </w:trPr>
        <w:tc>
          <w:tcPr>
            <w:tcW w:w="1701" w:type="dxa"/>
            <w:vMerge/>
            <w:shd w:val="clear" w:color="auto" w:fill="FFFFFF" w:themeFill="background1"/>
          </w:tcPr>
          <w:p w14:paraId="1659FCF0" w14:textId="77777777" w:rsidR="003E6573" w:rsidRPr="00472790" w:rsidRDefault="003E6573" w:rsidP="00631FEF">
            <w:pPr>
              <w:rPr>
                <w:rFonts w:ascii="Calibri" w:eastAsia="Times New Roman" w:hAnsi="Calibri" w:cs="Times New Roman"/>
                <w:b/>
                <w:lang w:eastAsia="de-CH"/>
              </w:rPr>
            </w:pPr>
          </w:p>
        </w:tc>
        <w:tc>
          <w:tcPr>
            <w:tcW w:w="7938" w:type="dxa"/>
            <w:shd w:val="clear" w:color="auto" w:fill="EE3647"/>
          </w:tcPr>
          <w:p w14:paraId="1549456D" w14:textId="4A5E5EB7" w:rsidR="003E6573" w:rsidRDefault="003E6573" w:rsidP="00631FEF">
            <w:pPr>
              <w:rPr>
                <w:rFonts w:ascii="Calibri" w:eastAsia="Times New Roman" w:hAnsi="Calibri" w:cs="Times New Roman"/>
                <w:lang w:eastAsia="de-CH"/>
              </w:rPr>
            </w:pPr>
            <w:r>
              <w:rPr>
                <w:rFonts w:ascii="Calibri" w:eastAsia="Times New Roman" w:hAnsi="Calibri" w:cs="Times New Roman"/>
                <w:lang w:eastAsia="de-CH"/>
              </w:rPr>
              <w:t>Arbeit am Thema</w:t>
            </w:r>
          </w:p>
        </w:tc>
      </w:tr>
      <w:tr w:rsidR="00C0084C" w:rsidRPr="00472790" w14:paraId="722FA11D" w14:textId="77777777" w:rsidTr="000A71E5">
        <w:tc>
          <w:tcPr>
            <w:tcW w:w="1701" w:type="dxa"/>
          </w:tcPr>
          <w:p w14:paraId="722FA11A" w14:textId="6E7660CB" w:rsidR="00C0084C" w:rsidRPr="00472790" w:rsidRDefault="00C0084C" w:rsidP="00C0084C">
            <w:pPr>
              <w:rPr>
                <w:rFonts w:ascii="Calibri" w:hAnsi="Calibri"/>
                <w:b/>
              </w:rPr>
            </w:pPr>
            <w:r w:rsidRPr="00472790">
              <w:rPr>
                <w:rFonts w:ascii="Calibri" w:hAnsi="Calibri"/>
                <w:b/>
              </w:rPr>
              <w:t>Inhalt</w:t>
            </w:r>
          </w:p>
        </w:tc>
        <w:tc>
          <w:tcPr>
            <w:tcW w:w="7938" w:type="dxa"/>
          </w:tcPr>
          <w:p w14:paraId="7E28F659" w14:textId="40E43B65" w:rsidR="00797FF9" w:rsidRDefault="003E6573" w:rsidP="00C0084C">
            <w:pPr>
              <w:rPr>
                <w:rFonts w:ascii="Calibri" w:hAnsi="Calibri"/>
              </w:rPr>
            </w:pPr>
            <w:r>
              <w:rPr>
                <w:rFonts w:ascii="Calibri" w:hAnsi="Calibri"/>
              </w:rPr>
              <w:t>Sprachbewusstheit</w:t>
            </w:r>
          </w:p>
          <w:p w14:paraId="79DF2C94" w14:textId="69B17552" w:rsidR="00462636" w:rsidRDefault="00462636" w:rsidP="00C0084C">
            <w:pPr>
              <w:rPr>
                <w:rFonts w:ascii="Calibri" w:hAnsi="Calibri"/>
              </w:rPr>
            </w:pPr>
            <w:r>
              <w:rPr>
                <w:rFonts w:ascii="Calibri" w:hAnsi="Calibri"/>
              </w:rPr>
              <w:t>Sprachenvielfalt erleben</w:t>
            </w:r>
          </w:p>
          <w:p w14:paraId="722FA11C" w14:textId="216468F3" w:rsidR="00C0084C" w:rsidRPr="00B25A95" w:rsidRDefault="00C0084C" w:rsidP="00C0084C">
            <w:pPr>
              <w:rPr>
                <w:rFonts w:ascii="Calibri" w:hAnsi="Calibri"/>
              </w:rPr>
            </w:pPr>
          </w:p>
        </w:tc>
      </w:tr>
      <w:tr w:rsidR="008D591E" w:rsidRPr="008D591E" w14:paraId="722FA123" w14:textId="77777777" w:rsidTr="000A71E5">
        <w:tc>
          <w:tcPr>
            <w:tcW w:w="1701" w:type="dxa"/>
          </w:tcPr>
          <w:p w14:paraId="722FA11E" w14:textId="3A1B230D" w:rsidR="00C0084C" w:rsidRPr="008D591E" w:rsidRDefault="00C0084C" w:rsidP="00C0084C">
            <w:pPr>
              <w:rPr>
                <w:rFonts w:ascii="Calibri" w:hAnsi="Calibri"/>
                <w:b/>
              </w:rPr>
            </w:pPr>
            <w:r w:rsidRPr="008D591E">
              <w:rPr>
                <w:rFonts w:ascii="Calibri" w:hAnsi="Calibri"/>
                <w:b/>
              </w:rPr>
              <w:t xml:space="preserve">Bezug zum Lehrplan </w:t>
            </w:r>
            <w:r w:rsidR="003D6F21" w:rsidRPr="008D591E">
              <w:rPr>
                <w:rFonts w:ascii="Calibri" w:hAnsi="Calibri"/>
                <w:b/>
              </w:rPr>
              <w:t>21</w:t>
            </w:r>
          </w:p>
        </w:tc>
        <w:tc>
          <w:tcPr>
            <w:tcW w:w="7938" w:type="dxa"/>
          </w:tcPr>
          <w:p w14:paraId="0FB76291" w14:textId="77777777" w:rsidR="003D6F21" w:rsidRPr="008D591E" w:rsidRDefault="003D6F21" w:rsidP="003D6F21">
            <w:pPr>
              <w:rPr>
                <w:rFonts w:ascii="Calibri" w:hAnsi="Calibri"/>
              </w:rPr>
            </w:pPr>
            <w:r w:rsidRPr="008D591E">
              <w:rPr>
                <w:rFonts w:ascii="Calibri" w:hAnsi="Calibri"/>
              </w:rPr>
              <w:t>Die Schülerinnen und Schüler</w:t>
            </w:r>
          </w:p>
          <w:p w14:paraId="46DFB3FF" w14:textId="77777777" w:rsidR="003D6F21" w:rsidRPr="008D591E" w:rsidRDefault="003D6F21" w:rsidP="003D6F21">
            <w:pPr>
              <w:pStyle w:val="Listenabsatz"/>
              <w:numPr>
                <w:ilvl w:val="0"/>
                <w:numId w:val="6"/>
              </w:numPr>
              <w:ind w:left="288" w:hanging="288"/>
              <w:rPr>
                <w:rFonts w:ascii="Calibri" w:hAnsi="Calibri"/>
              </w:rPr>
            </w:pPr>
            <w:r w:rsidRPr="008D591E">
              <w:rPr>
                <w:rFonts w:ascii="Calibri" w:hAnsi="Calibri"/>
              </w:rPr>
              <w:t>k</w:t>
            </w:r>
            <w:r w:rsidRPr="008D591E">
              <w:rPr>
                <w:rFonts w:ascii="Calibri" w:hAnsi="Calibri" w:hint="eastAsia"/>
              </w:rPr>
              <w:t>ö</w:t>
            </w:r>
            <w:r w:rsidRPr="008D591E">
              <w:rPr>
                <w:rFonts w:ascii="Calibri" w:hAnsi="Calibri"/>
              </w:rPr>
              <w:t>nnen erste Erfahrungen mit der Sprachenvielfalt in der Klasse sammeln (z.B. Begr</w:t>
            </w:r>
            <w:r w:rsidRPr="008D591E">
              <w:rPr>
                <w:rFonts w:ascii="Calibri" w:hAnsi="Calibri" w:hint="eastAsia"/>
              </w:rPr>
              <w:t>ü</w:t>
            </w:r>
            <w:r w:rsidRPr="008D591E">
              <w:rPr>
                <w:rFonts w:ascii="Calibri" w:hAnsi="Calibri"/>
              </w:rPr>
              <w:t>ssungsrituale, Sprachmelodie, Lieblingsw</w:t>
            </w:r>
            <w:r w:rsidRPr="008D591E">
              <w:rPr>
                <w:rFonts w:ascii="Calibri" w:hAnsi="Calibri" w:hint="eastAsia"/>
              </w:rPr>
              <w:t>ö</w:t>
            </w:r>
            <w:r w:rsidRPr="008D591E">
              <w:rPr>
                <w:rFonts w:ascii="Calibri" w:hAnsi="Calibri"/>
              </w:rPr>
              <w:t>rter). (Sprache im Fokus, D.5.B.1, 1a)</w:t>
            </w:r>
          </w:p>
          <w:p w14:paraId="722FA122" w14:textId="159B1772" w:rsidR="00C0084C" w:rsidRPr="008D591E" w:rsidRDefault="00C0084C" w:rsidP="003D6F21">
            <w:pPr>
              <w:rPr>
                <w:rFonts w:ascii="Calibri" w:eastAsia="Times New Roman" w:hAnsi="Calibri" w:cs="Arial"/>
                <w:lang w:eastAsia="de-CH"/>
              </w:rPr>
            </w:pPr>
          </w:p>
        </w:tc>
      </w:tr>
      <w:tr w:rsidR="00C0084C" w:rsidRPr="00472790" w14:paraId="722FA12A" w14:textId="77777777" w:rsidTr="000A71E5">
        <w:tc>
          <w:tcPr>
            <w:tcW w:w="1701" w:type="dxa"/>
          </w:tcPr>
          <w:p w14:paraId="722FA124" w14:textId="08C18894" w:rsidR="00C0084C" w:rsidRPr="00472790" w:rsidRDefault="00C0084C" w:rsidP="00C0084C">
            <w:pPr>
              <w:rPr>
                <w:rFonts w:ascii="Calibri" w:hAnsi="Calibri"/>
                <w:b/>
              </w:rPr>
            </w:pPr>
            <w:r w:rsidRPr="00472790">
              <w:rPr>
                <w:rFonts w:ascii="Calibri" w:hAnsi="Calibri"/>
                <w:b/>
              </w:rPr>
              <w:t>Ziele</w:t>
            </w:r>
          </w:p>
        </w:tc>
        <w:tc>
          <w:tcPr>
            <w:tcW w:w="7938" w:type="dxa"/>
          </w:tcPr>
          <w:p w14:paraId="6D7C6863" w14:textId="77777777" w:rsidR="00C0084C" w:rsidRPr="00F4731A" w:rsidRDefault="00462636" w:rsidP="00F4731A">
            <w:pPr>
              <w:pStyle w:val="Listenabsatz"/>
              <w:numPr>
                <w:ilvl w:val="0"/>
                <w:numId w:val="37"/>
              </w:numPr>
              <w:ind w:left="318" w:hanging="318"/>
              <w:rPr>
                <w:rFonts w:ascii="Calibri" w:hAnsi="Calibri"/>
              </w:rPr>
            </w:pPr>
            <w:r w:rsidRPr="00F4731A">
              <w:rPr>
                <w:rFonts w:ascii="Calibri" w:hAnsi="Calibri"/>
              </w:rPr>
              <w:t>Die Kinder werden aufmerksam auf andere Sprachen</w:t>
            </w:r>
          </w:p>
          <w:p w14:paraId="5085D91D" w14:textId="77777777" w:rsidR="00462636" w:rsidRPr="00F4731A" w:rsidRDefault="00462636" w:rsidP="00F4731A">
            <w:pPr>
              <w:pStyle w:val="Listenabsatz"/>
              <w:numPr>
                <w:ilvl w:val="0"/>
                <w:numId w:val="37"/>
              </w:numPr>
              <w:ind w:left="318" w:hanging="318"/>
              <w:rPr>
                <w:rFonts w:ascii="Calibri" w:hAnsi="Calibri"/>
              </w:rPr>
            </w:pPr>
            <w:r w:rsidRPr="00F4731A">
              <w:rPr>
                <w:rFonts w:ascii="Calibri" w:hAnsi="Calibri"/>
              </w:rPr>
              <w:t xml:space="preserve">Die Kinder lernen andere Sprachen kennen </w:t>
            </w:r>
          </w:p>
          <w:p w14:paraId="05CF6B0A" w14:textId="6D00E0F6" w:rsidR="00462636" w:rsidRPr="00F4731A" w:rsidRDefault="00462636" w:rsidP="00F4731A">
            <w:pPr>
              <w:pStyle w:val="Listenabsatz"/>
              <w:numPr>
                <w:ilvl w:val="0"/>
                <w:numId w:val="37"/>
              </w:numPr>
              <w:ind w:left="318" w:hanging="318"/>
              <w:rPr>
                <w:rFonts w:ascii="Calibri" w:hAnsi="Calibri"/>
              </w:rPr>
            </w:pPr>
            <w:r w:rsidRPr="00F4731A">
              <w:rPr>
                <w:rFonts w:ascii="Calibri" w:hAnsi="Calibri"/>
              </w:rPr>
              <w:t xml:space="preserve">Die Kinder entwickeln ein Gefühl für verschiedene Sprachen (Sprachen dem Klang nach erkennen) </w:t>
            </w:r>
          </w:p>
          <w:p w14:paraId="722FA129" w14:textId="527E40B9" w:rsidR="00462636" w:rsidRPr="00462636" w:rsidRDefault="00462636" w:rsidP="00462636">
            <w:pPr>
              <w:rPr>
                <w:rFonts w:ascii="Calibri" w:hAnsi="Calibri"/>
              </w:rPr>
            </w:pPr>
          </w:p>
        </w:tc>
      </w:tr>
      <w:tr w:rsidR="00C0084C" w:rsidRPr="00472790" w14:paraId="722FA12D" w14:textId="77777777" w:rsidTr="000A71E5">
        <w:tc>
          <w:tcPr>
            <w:tcW w:w="1701" w:type="dxa"/>
          </w:tcPr>
          <w:p w14:paraId="722FA12B" w14:textId="014A1675" w:rsidR="00C0084C" w:rsidRPr="00472790" w:rsidRDefault="00C0084C" w:rsidP="00C0084C">
            <w:pPr>
              <w:rPr>
                <w:rFonts w:ascii="Calibri" w:hAnsi="Calibri"/>
                <w:b/>
              </w:rPr>
            </w:pPr>
            <w:r w:rsidRPr="00472790">
              <w:rPr>
                <w:rFonts w:ascii="Calibri" w:hAnsi="Calibri"/>
                <w:b/>
              </w:rPr>
              <w:t>Dauer</w:t>
            </w:r>
          </w:p>
        </w:tc>
        <w:tc>
          <w:tcPr>
            <w:tcW w:w="7938" w:type="dxa"/>
          </w:tcPr>
          <w:p w14:paraId="7032FE6E" w14:textId="43761506" w:rsidR="00C0084C" w:rsidRDefault="000B250A" w:rsidP="00C0084C">
            <w:pPr>
              <w:rPr>
                <w:rFonts w:ascii="Calibri" w:hAnsi="Calibri"/>
              </w:rPr>
            </w:pPr>
            <w:r>
              <w:rPr>
                <w:rFonts w:ascii="Calibri" w:hAnsi="Calibri"/>
              </w:rPr>
              <w:t>30</w:t>
            </w:r>
            <w:r w:rsidR="00462636">
              <w:rPr>
                <w:rFonts w:ascii="Calibri" w:hAnsi="Calibri"/>
              </w:rPr>
              <w:t xml:space="preserve"> Minuten</w:t>
            </w:r>
          </w:p>
          <w:p w14:paraId="722FA12C" w14:textId="31D53D3E" w:rsidR="00F4731A" w:rsidRPr="00472790" w:rsidRDefault="00F4731A" w:rsidP="00C0084C">
            <w:pPr>
              <w:rPr>
                <w:rFonts w:ascii="Calibri" w:hAnsi="Calibri"/>
              </w:rPr>
            </w:pPr>
          </w:p>
        </w:tc>
      </w:tr>
      <w:tr w:rsidR="00C0084C" w:rsidRPr="00472790" w14:paraId="722FA130" w14:textId="77777777" w:rsidTr="000A71E5">
        <w:tc>
          <w:tcPr>
            <w:tcW w:w="1701" w:type="dxa"/>
          </w:tcPr>
          <w:p w14:paraId="722FA12E" w14:textId="77777777" w:rsidR="00C0084C" w:rsidRPr="003E6573" w:rsidRDefault="00C0084C" w:rsidP="00C0084C">
            <w:pPr>
              <w:rPr>
                <w:rFonts w:ascii="Calibri" w:hAnsi="Calibri"/>
                <w:b/>
              </w:rPr>
            </w:pPr>
            <w:r w:rsidRPr="003E6573">
              <w:rPr>
                <w:rFonts w:ascii="Calibri" w:hAnsi="Calibri"/>
                <w:b/>
              </w:rPr>
              <w:t>Sozialform</w:t>
            </w:r>
          </w:p>
        </w:tc>
        <w:tc>
          <w:tcPr>
            <w:tcW w:w="7938" w:type="dxa"/>
          </w:tcPr>
          <w:p w14:paraId="6F57C0AA" w14:textId="69611783" w:rsidR="00C0084C" w:rsidRDefault="00B25A95" w:rsidP="00C0084C">
            <w:pPr>
              <w:rPr>
                <w:rFonts w:ascii="Calibri" w:hAnsi="Calibri"/>
              </w:rPr>
            </w:pPr>
            <w:r w:rsidRPr="003E6573">
              <w:rPr>
                <w:rFonts w:ascii="Calibri" w:hAnsi="Calibri"/>
              </w:rPr>
              <w:t xml:space="preserve">In der </w:t>
            </w:r>
            <w:r w:rsidR="007D0F0D">
              <w:rPr>
                <w:rFonts w:ascii="Calibri" w:hAnsi="Calibri"/>
              </w:rPr>
              <w:t xml:space="preserve">Klasse, in der </w:t>
            </w:r>
            <w:r w:rsidRPr="003E6573">
              <w:rPr>
                <w:rFonts w:ascii="Calibri" w:hAnsi="Calibri"/>
              </w:rPr>
              <w:t xml:space="preserve">Halbklasse </w:t>
            </w:r>
            <w:r w:rsidR="007D0F0D">
              <w:rPr>
                <w:rFonts w:ascii="Calibri" w:hAnsi="Calibri"/>
              </w:rPr>
              <w:t>oder in einer Kleingruppe</w:t>
            </w:r>
          </w:p>
          <w:p w14:paraId="722FA12F" w14:textId="26CFA2BF" w:rsidR="00F4731A" w:rsidRPr="003E6573" w:rsidRDefault="00F4731A" w:rsidP="00C0084C">
            <w:pPr>
              <w:rPr>
                <w:rFonts w:ascii="Calibri" w:hAnsi="Calibri"/>
              </w:rPr>
            </w:pPr>
          </w:p>
        </w:tc>
      </w:tr>
      <w:tr w:rsidR="002B208C" w:rsidRPr="00472790" w14:paraId="722FA13F" w14:textId="77777777" w:rsidTr="000A71E5">
        <w:tc>
          <w:tcPr>
            <w:tcW w:w="1701" w:type="dxa"/>
          </w:tcPr>
          <w:p w14:paraId="722FA131" w14:textId="77777777" w:rsidR="002B208C" w:rsidRPr="003E6573" w:rsidRDefault="002B208C" w:rsidP="00631FEF">
            <w:pPr>
              <w:rPr>
                <w:rFonts w:ascii="Calibri" w:hAnsi="Calibri"/>
                <w:b/>
              </w:rPr>
            </w:pPr>
            <w:r w:rsidRPr="003E6573">
              <w:rPr>
                <w:rFonts w:ascii="Calibri" w:hAnsi="Calibri"/>
                <w:b/>
              </w:rPr>
              <w:t>Vorgehen</w:t>
            </w:r>
          </w:p>
        </w:tc>
        <w:tc>
          <w:tcPr>
            <w:tcW w:w="7938" w:type="dxa"/>
          </w:tcPr>
          <w:p w14:paraId="58B45215" w14:textId="77777777" w:rsidR="009B1261" w:rsidRDefault="009B1261" w:rsidP="009B1261">
            <w:pPr>
              <w:rPr>
                <w:rFonts w:ascii="Calibri" w:hAnsi="Calibri"/>
              </w:rPr>
            </w:pPr>
            <w:r>
              <w:rPr>
                <w:rFonts w:ascii="Calibri" w:hAnsi="Calibri"/>
              </w:rPr>
              <w:t xml:space="preserve">Vorbereitung </w:t>
            </w:r>
          </w:p>
          <w:p w14:paraId="71B75C02" w14:textId="6D4CFB55" w:rsidR="00F52028" w:rsidRDefault="009B1261" w:rsidP="009B1261">
            <w:pPr>
              <w:rPr>
                <w:rFonts w:ascii="Calibri" w:hAnsi="Calibri"/>
              </w:rPr>
            </w:pPr>
            <w:r>
              <w:rPr>
                <w:rFonts w:ascii="Calibri" w:hAnsi="Calibri"/>
              </w:rPr>
              <w:t xml:space="preserve">Die Eltern werden </w:t>
            </w:r>
            <w:r w:rsidR="00F52028" w:rsidRPr="009B1261">
              <w:rPr>
                <w:rFonts w:ascii="Calibri" w:hAnsi="Calibri"/>
              </w:rPr>
              <w:t xml:space="preserve">an einem Elternabend gebeten, </w:t>
            </w:r>
            <w:r>
              <w:rPr>
                <w:rFonts w:ascii="Calibri" w:hAnsi="Calibri"/>
              </w:rPr>
              <w:t xml:space="preserve">die </w:t>
            </w:r>
            <w:r w:rsidRPr="009B1261">
              <w:rPr>
                <w:rFonts w:ascii="Calibri" w:hAnsi="Calibri"/>
              </w:rPr>
              <w:t>untenstehenden, mit dem Bilderbuch in Verbindung stehenden</w:t>
            </w:r>
            <w:r>
              <w:rPr>
                <w:rFonts w:ascii="Calibri" w:hAnsi="Calibri"/>
              </w:rPr>
              <w:t>,</w:t>
            </w:r>
            <w:r w:rsidRPr="009B1261">
              <w:rPr>
                <w:rFonts w:ascii="Calibri" w:hAnsi="Calibri"/>
              </w:rPr>
              <w:t xml:space="preserve"> </w:t>
            </w:r>
            <w:r>
              <w:rPr>
                <w:rFonts w:ascii="Calibri" w:hAnsi="Calibri"/>
              </w:rPr>
              <w:t xml:space="preserve">Sätze </w:t>
            </w:r>
            <w:r w:rsidRPr="009B1261">
              <w:rPr>
                <w:rFonts w:ascii="Calibri" w:hAnsi="Calibri"/>
              </w:rPr>
              <w:t>/</w:t>
            </w:r>
            <w:r>
              <w:rPr>
                <w:rFonts w:ascii="Calibri" w:hAnsi="Calibri"/>
              </w:rPr>
              <w:t xml:space="preserve"> </w:t>
            </w:r>
            <w:r w:rsidRPr="009B1261">
              <w:rPr>
                <w:rFonts w:ascii="Calibri" w:hAnsi="Calibri"/>
              </w:rPr>
              <w:t>Wendungen</w:t>
            </w:r>
            <w:r w:rsidR="007D0F0D">
              <w:rPr>
                <w:rFonts w:ascii="Calibri" w:hAnsi="Calibri"/>
              </w:rPr>
              <w:t xml:space="preserve"> / Wörter</w:t>
            </w:r>
            <w:r>
              <w:rPr>
                <w:rFonts w:ascii="Calibri" w:hAnsi="Calibri"/>
              </w:rPr>
              <w:t xml:space="preserve"> </w:t>
            </w:r>
            <w:r w:rsidR="00F52028" w:rsidRPr="009B1261">
              <w:rPr>
                <w:rFonts w:ascii="Calibri" w:hAnsi="Calibri"/>
              </w:rPr>
              <w:t>in ihrer Erstsprache</w:t>
            </w:r>
            <w:r w:rsidR="00424E3B">
              <w:rPr>
                <w:rFonts w:ascii="Calibri" w:hAnsi="Calibri"/>
              </w:rPr>
              <w:t xml:space="preserve"> oder in ihrem Dialekt</w:t>
            </w:r>
            <w:r w:rsidR="000A2167">
              <w:rPr>
                <w:rFonts w:ascii="Calibri" w:hAnsi="Calibri"/>
              </w:rPr>
              <w:t xml:space="preserve"> zu sprechen. Sie können auf einem A4-Blatt zusammengestellt werden. </w:t>
            </w:r>
            <w:r w:rsidR="00F52028" w:rsidRPr="009B1261">
              <w:rPr>
                <w:rFonts w:ascii="Calibri" w:hAnsi="Calibri"/>
              </w:rPr>
              <w:t>Die Lehrperson</w:t>
            </w:r>
            <w:r w:rsidR="000A2167">
              <w:rPr>
                <w:rFonts w:ascii="Calibri" w:hAnsi="Calibri"/>
              </w:rPr>
              <w:t>en gehen vorbei und nehmen die Eltern auf.</w:t>
            </w:r>
          </w:p>
          <w:p w14:paraId="24C45A94" w14:textId="77777777" w:rsidR="009B1261" w:rsidRDefault="009B1261" w:rsidP="009B1261">
            <w:pPr>
              <w:rPr>
                <w:rFonts w:ascii="Calibri" w:hAnsi="Calibri"/>
              </w:rPr>
            </w:pPr>
          </w:p>
          <w:p w14:paraId="1BD39B56" w14:textId="4D2F26EE" w:rsidR="009B1261" w:rsidRPr="009B1261" w:rsidRDefault="009B1261" w:rsidP="009B1261">
            <w:pPr>
              <w:rPr>
                <w:rFonts w:ascii="Calibri" w:hAnsi="Calibri"/>
              </w:rPr>
            </w:pPr>
            <w:r>
              <w:rPr>
                <w:rFonts w:ascii="Calibri" w:hAnsi="Calibri"/>
              </w:rPr>
              <w:t>Arbeit in der Klasse</w:t>
            </w:r>
            <w:r w:rsidR="000A2167">
              <w:rPr>
                <w:rFonts w:ascii="Calibri" w:hAnsi="Calibri"/>
              </w:rPr>
              <w:t xml:space="preserve"> zu einer Wendung / einem Satz</w:t>
            </w:r>
            <w:r w:rsidR="007D0F0D">
              <w:rPr>
                <w:rFonts w:ascii="Calibri" w:hAnsi="Calibri"/>
              </w:rPr>
              <w:t xml:space="preserve"> / einem Wort, auf einem Streifen </w:t>
            </w:r>
          </w:p>
          <w:p w14:paraId="76DD9247" w14:textId="1C926099" w:rsidR="000B250A" w:rsidRDefault="000B250A" w:rsidP="000B250A">
            <w:pPr>
              <w:pStyle w:val="Listenabsatz"/>
              <w:numPr>
                <w:ilvl w:val="0"/>
                <w:numId w:val="34"/>
              </w:numPr>
              <w:ind w:left="318" w:hanging="284"/>
              <w:rPr>
                <w:rFonts w:ascii="Calibri" w:hAnsi="Calibri"/>
              </w:rPr>
            </w:pPr>
            <w:r>
              <w:rPr>
                <w:rFonts w:ascii="Calibri" w:hAnsi="Calibri"/>
              </w:rPr>
              <w:t>Der Satzstreifen wird vorgelesen und aufgehängt.</w:t>
            </w:r>
          </w:p>
          <w:p w14:paraId="1C81ACD8" w14:textId="464CA984" w:rsidR="00F540E5" w:rsidRDefault="00F540E5" w:rsidP="000B250A">
            <w:pPr>
              <w:pStyle w:val="Listenabsatz"/>
              <w:numPr>
                <w:ilvl w:val="0"/>
                <w:numId w:val="34"/>
              </w:numPr>
              <w:ind w:left="318" w:hanging="284"/>
              <w:rPr>
                <w:rFonts w:ascii="Calibri" w:hAnsi="Calibri"/>
              </w:rPr>
            </w:pPr>
            <w:r>
              <w:rPr>
                <w:rFonts w:ascii="Calibri" w:hAnsi="Calibri"/>
              </w:rPr>
              <w:t xml:space="preserve">Es wird diskutiert, in welchen Situationen man das sagt und es wird ein Bezug zum Bilderbuch hergestellt. </w:t>
            </w:r>
          </w:p>
          <w:p w14:paraId="10524399" w14:textId="3C70E543" w:rsidR="000B250A" w:rsidRDefault="000B250A" w:rsidP="009B1261">
            <w:pPr>
              <w:pStyle w:val="Listenabsatz"/>
              <w:numPr>
                <w:ilvl w:val="0"/>
                <w:numId w:val="34"/>
              </w:numPr>
              <w:ind w:left="318" w:hanging="284"/>
              <w:rPr>
                <w:rFonts w:ascii="Calibri" w:hAnsi="Calibri"/>
              </w:rPr>
            </w:pPr>
            <w:r>
              <w:rPr>
                <w:rFonts w:ascii="Calibri" w:hAnsi="Calibri"/>
              </w:rPr>
              <w:t xml:space="preserve">Nun werden den Kindern drei Sprachbeispiele von den Eltern vorgespielt. Sie sollen einfach einmal wirken, es folgt ein kurzes Gespräch. </w:t>
            </w:r>
            <w:r w:rsidR="00F540E5">
              <w:rPr>
                <w:rFonts w:ascii="Calibri" w:hAnsi="Calibri"/>
              </w:rPr>
              <w:t>Wie die Sprachen klingen, o</w:t>
            </w:r>
            <w:r>
              <w:rPr>
                <w:rFonts w:ascii="Calibri" w:hAnsi="Calibri"/>
              </w:rPr>
              <w:t>b jemand eine Sprache</w:t>
            </w:r>
            <w:r w:rsidR="00F540E5">
              <w:rPr>
                <w:rFonts w:ascii="Calibri" w:hAnsi="Calibri"/>
              </w:rPr>
              <w:t xml:space="preserve"> schon einmal gehört hat, eine Sprache erkannt hat</w:t>
            </w:r>
            <w:r>
              <w:rPr>
                <w:rFonts w:ascii="Calibri" w:hAnsi="Calibri"/>
              </w:rPr>
              <w:t>...</w:t>
            </w:r>
            <w:r w:rsidR="006418A4">
              <w:rPr>
                <w:rFonts w:ascii="Calibri" w:hAnsi="Calibri"/>
              </w:rPr>
              <w:t xml:space="preserve"> Ev. können auch Flaggen zu den Sprachen zugeordnet werden.</w:t>
            </w:r>
          </w:p>
          <w:p w14:paraId="228BC390" w14:textId="2F05D5E6" w:rsidR="009B1261" w:rsidRDefault="006418A4" w:rsidP="009B1261">
            <w:pPr>
              <w:pStyle w:val="Listenabsatz"/>
              <w:numPr>
                <w:ilvl w:val="0"/>
                <w:numId w:val="34"/>
              </w:numPr>
              <w:ind w:left="318" w:hanging="284"/>
              <w:rPr>
                <w:rFonts w:ascii="Calibri" w:hAnsi="Calibri"/>
              </w:rPr>
            </w:pPr>
            <w:r>
              <w:rPr>
                <w:rFonts w:ascii="Calibri" w:hAnsi="Calibri"/>
              </w:rPr>
              <w:t>Weitere Sprachbeispiele werden abgespielt. Gleiches Vorgehen wie oben.</w:t>
            </w:r>
          </w:p>
          <w:p w14:paraId="45C1B760" w14:textId="0EBB544F" w:rsidR="009B1261" w:rsidRPr="009B1261" w:rsidRDefault="009B1261" w:rsidP="009B1261">
            <w:pPr>
              <w:pStyle w:val="Listenabsatz"/>
              <w:numPr>
                <w:ilvl w:val="0"/>
                <w:numId w:val="34"/>
              </w:numPr>
              <w:ind w:left="318" w:hanging="284"/>
              <w:rPr>
                <w:rFonts w:ascii="Calibri" w:hAnsi="Calibri"/>
              </w:rPr>
            </w:pPr>
            <w:r>
              <w:rPr>
                <w:rFonts w:ascii="Calibri" w:hAnsi="Calibri"/>
              </w:rPr>
              <w:t xml:space="preserve">An einem nächsten Tag werden neue Sprachen oder neue Beispiele bearbeitet. </w:t>
            </w:r>
          </w:p>
          <w:p w14:paraId="67B1182E" w14:textId="77777777" w:rsidR="00F540E5" w:rsidRPr="00255269" w:rsidRDefault="00F540E5" w:rsidP="00841617">
            <w:pPr>
              <w:rPr>
                <w:rFonts w:ascii="Calibri" w:hAnsi="Calibri"/>
                <w:b/>
                <w:sz w:val="30"/>
                <w:szCs w:val="30"/>
              </w:rPr>
            </w:pPr>
          </w:p>
          <w:p w14:paraId="2BD771E4" w14:textId="39E029D1" w:rsidR="00F540E5" w:rsidRPr="00F540E5" w:rsidRDefault="00F540E5" w:rsidP="00841617">
            <w:pPr>
              <w:rPr>
                <w:rFonts w:ascii="Calibri" w:hAnsi="Calibri"/>
                <w:u w:val="single"/>
              </w:rPr>
            </w:pPr>
            <w:r w:rsidRPr="00F540E5">
              <w:rPr>
                <w:rFonts w:ascii="Calibri" w:hAnsi="Calibri"/>
                <w:u w:val="single"/>
              </w:rPr>
              <w:t>Vorschläge für Wendungen / Sätze / Wörter:</w:t>
            </w:r>
          </w:p>
          <w:p w14:paraId="03361712" w14:textId="77777777" w:rsidR="00F540E5" w:rsidRDefault="00F540E5" w:rsidP="00841617">
            <w:pPr>
              <w:rPr>
                <w:rFonts w:ascii="Calibri" w:hAnsi="Calibri"/>
                <w:i/>
              </w:rPr>
            </w:pPr>
          </w:p>
          <w:p w14:paraId="5A9FFECE" w14:textId="727E45A5" w:rsidR="00841617" w:rsidRPr="00F52028" w:rsidRDefault="000A2167" w:rsidP="00841617">
            <w:pPr>
              <w:rPr>
                <w:rFonts w:ascii="Calibri" w:hAnsi="Calibri"/>
                <w:i/>
              </w:rPr>
            </w:pPr>
            <w:r>
              <w:rPr>
                <w:rFonts w:ascii="Calibri" w:hAnsi="Calibri"/>
                <w:i/>
              </w:rPr>
              <w:t xml:space="preserve">Zu den Seiten 29 und 30 im </w:t>
            </w:r>
            <w:r w:rsidR="00841617" w:rsidRPr="00F52028">
              <w:rPr>
                <w:rFonts w:ascii="Calibri" w:hAnsi="Calibri"/>
                <w:i/>
              </w:rPr>
              <w:t xml:space="preserve">Bilderbuch </w:t>
            </w:r>
          </w:p>
          <w:p w14:paraId="2C78E168" w14:textId="4C60C329" w:rsidR="00F52028" w:rsidRPr="000A2167" w:rsidRDefault="000A2167" w:rsidP="003E6573">
            <w:pPr>
              <w:rPr>
                <w:rFonts w:ascii="Calibri" w:hAnsi="Calibri"/>
                <w:sz w:val="28"/>
                <w:szCs w:val="28"/>
              </w:rPr>
            </w:pPr>
            <w:r w:rsidRPr="000A2167">
              <w:rPr>
                <w:rFonts w:ascii="Calibri" w:hAnsi="Calibri"/>
                <w:sz w:val="28"/>
                <w:szCs w:val="28"/>
              </w:rPr>
              <w:t xml:space="preserve">Ich </w:t>
            </w:r>
            <w:proofErr w:type="gramStart"/>
            <w:r w:rsidRPr="000A2167">
              <w:rPr>
                <w:rFonts w:ascii="Calibri" w:hAnsi="Calibri"/>
                <w:sz w:val="28"/>
                <w:szCs w:val="28"/>
              </w:rPr>
              <w:t>hab</w:t>
            </w:r>
            <w:proofErr w:type="gramEnd"/>
            <w:r w:rsidRPr="000A2167">
              <w:rPr>
                <w:rFonts w:ascii="Calibri" w:hAnsi="Calibri"/>
                <w:sz w:val="28"/>
                <w:szCs w:val="28"/>
              </w:rPr>
              <w:t xml:space="preserve"> dich gern.</w:t>
            </w:r>
          </w:p>
          <w:p w14:paraId="53483C25" w14:textId="372BE5EB" w:rsidR="00841617" w:rsidRPr="000A2167" w:rsidRDefault="009B1261" w:rsidP="00F52028">
            <w:pPr>
              <w:rPr>
                <w:rFonts w:ascii="Calibri" w:hAnsi="Calibri"/>
                <w:sz w:val="28"/>
                <w:szCs w:val="28"/>
              </w:rPr>
            </w:pPr>
            <w:r w:rsidRPr="000A2167">
              <w:rPr>
                <w:rFonts w:ascii="Calibri" w:hAnsi="Calibri"/>
                <w:sz w:val="28"/>
                <w:szCs w:val="28"/>
              </w:rPr>
              <w:t xml:space="preserve">Möchtest du mit mir spielen? </w:t>
            </w:r>
          </w:p>
          <w:p w14:paraId="0DBEC8DB" w14:textId="0D022736" w:rsidR="007D0F0D" w:rsidRDefault="007D0F0D" w:rsidP="000A2167">
            <w:pPr>
              <w:rPr>
                <w:rFonts w:ascii="Calibri" w:hAnsi="Calibri"/>
                <w:i/>
              </w:rPr>
            </w:pPr>
          </w:p>
          <w:p w14:paraId="26A6F1AD" w14:textId="77777777" w:rsidR="00255269" w:rsidRDefault="00255269" w:rsidP="000A2167">
            <w:pPr>
              <w:rPr>
                <w:rFonts w:ascii="Calibri" w:hAnsi="Calibri"/>
                <w:i/>
              </w:rPr>
            </w:pPr>
            <w:bookmarkStart w:id="0" w:name="_GoBack"/>
            <w:bookmarkEnd w:id="0"/>
          </w:p>
          <w:p w14:paraId="27C3DE46" w14:textId="2E3AE339" w:rsidR="007D0F0D" w:rsidRPr="006418A4" w:rsidRDefault="000A2167" w:rsidP="000A2167">
            <w:pPr>
              <w:rPr>
                <w:rFonts w:ascii="Calibri" w:hAnsi="Calibri"/>
                <w:i/>
              </w:rPr>
            </w:pPr>
            <w:r>
              <w:rPr>
                <w:rFonts w:ascii="Calibri" w:hAnsi="Calibri"/>
                <w:i/>
              </w:rPr>
              <w:lastRenderedPageBreak/>
              <w:t>Zur Seite 3 im Bilderbuch (Stellwand am Boden mit Aufschriften darauf)</w:t>
            </w:r>
          </w:p>
          <w:p w14:paraId="57114835" w14:textId="3D52EEC7" w:rsidR="000A2167" w:rsidRPr="007D0F0D" w:rsidRDefault="003E6573" w:rsidP="000A2167">
            <w:pPr>
              <w:rPr>
                <w:rFonts w:ascii="Calibri" w:hAnsi="Calibri"/>
                <w:sz w:val="28"/>
                <w:szCs w:val="28"/>
              </w:rPr>
            </w:pPr>
            <w:r w:rsidRPr="007D0F0D">
              <w:rPr>
                <w:rFonts w:ascii="Calibri" w:hAnsi="Calibri"/>
              </w:rPr>
              <w:t>Grüsse</w:t>
            </w:r>
            <w:r w:rsidR="000A2167" w:rsidRPr="007D0F0D">
              <w:rPr>
                <w:rFonts w:ascii="Calibri" w:hAnsi="Calibri"/>
              </w:rPr>
              <w:br/>
            </w:r>
            <w:r w:rsidR="000A2167" w:rsidRPr="007D0F0D">
              <w:rPr>
                <w:rFonts w:ascii="Calibri" w:hAnsi="Calibri"/>
                <w:sz w:val="28"/>
                <w:szCs w:val="28"/>
              </w:rPr>
              <w:t>Guten Tag</w:t>
            </w:r>
            <w:r w:rsidR="007D0F0D">
              <w:rPr>
                <w:rFonts w:ascii="Calibri" w:hAnsi="Calibri"/>
                <w:sz w:val="28"/>
                <w:szCs w:val="28"/>
              </w:rPr>
              <w:t>!</w:t>
            </w:r>
          </w:p>
          <w:p w14:paraId="23E13DD4" w14:textId="319F2EB9" w:rsidR="000A2167" w:rsidRPr="007D0F0D" w:rsidRDefault="000A2167" w:rsidP="000A2167">
            <w:pPr>
              <w:rPr>
                <w:rFonts w:ascii="Calibri" w:hAnsi="Calibri"/>
                <w:sz w:val="28"/>
                <w:szCs w:val="28"/>
              </w:rPr>
            </w:pPr>
            <w:r w:rsidRPr="007D0F0D">
              <w:rPr>
                <w:rFonts w:ascii="Calibri" w:hAnsi="Calibri"/>
                <w:sz w:val="28"/>
                <w:szCs w:val="28"/>
              </w:rPr>
              <w:t>Auf Wiedersehen</w:t>
            </w:r>
            <w:r w:rsidR="007D0F0D">
              <w:rPr>
                <w:rFonts w:ascii="Calibri" w:hAnsi="Calibri"/>
                <w:sz w:val="28"/>
                <w:szCs w:val="28"/>
              </w:rPr>
              <w:t>!</w:t>
            </w:r>
          </w:p>
          <w:p w14:paraId="2032E8BE" w14:textId="77777777" w:rsidR="007D0F0D" w:rsidRDefault="007D0F0D" w:rsidP="000A2167">
            <w:pPr>
              <w:rPr>
                <w:rFonts w:ascii="Calibri" w:hAnsi="Calibri"/>
              </w:rPr>
            </w:pPr>
          </w:p>
          <w:p w14:paraId="5620239F" w14:textId="1EE1DA77" w:rsidR="00841617" w:rsidRDefault="00841617" w:rsidP="000A2167">
            <w:pPr>
              <w:rPr>
                <w:rFonts w:ascii="Calibri" w:hAnsi="Calibri"/>
              </w:rPr>
            </w:pPr>
            <w:r w:rsidRPr="007D0F0D">
              <w:rPr>
                <w:rFonts w:ascii="Calibri" w:hAnsi="Calibri"/>
              </w:rPr>
              <w:t xml:space="preserve">Gutenachtwünsche </w:t>
            </w:r>
          </w:p>
          <w:p w14:paraId="5C17752C" w14:textId="42D02E4C" w:rsidR="007D0F0D" w:rsidRPr="007D0F0D" w:rsidRDefault="007D0F0D" w:rsidP="000A2167">
            <w:pPr>
              <w:rPr>
                <w:rFonts w:ascii="Calibri" w:hAnsi="Calibri"/>
                <w:sz w:val="28"/>
                <w:szCs w:val="28"/>
              </w:rPr>
            </w:pPr>
            <w:r w:rsidRPr="007D0F0D">
              <w:rPr>
                <w:rFonts w:ascii="Calibri" w:hAnsi="Calibri"/>
                <w:sz w:val="28"/>
                <w:szCs w:val="28"/>
              </w:rPr>
              <w:t>Schlaf gut</w:t>
            </w:r>
            <w:r>
              <w:rPr>
                <w:rFonts w:ascii="Calibri" w:hAnsi="Calibri"/>
                <w:sz w:val="28"/>
                <w:szCs w:val="28"/>
              </w:rPr>
              <w:t>!</w:t>
            </w:r>
          </w:p>
          <w:p w14:paraId="4B017D85" w14:textId="050E1855" w:rsidR="007D0F0D" w:rsidRPr="007D0F0D" w:rsidRDefault="007D0F0D" w:rsidP="000A2167">
            <w:pPr>
              <w:rPr>
                <w:rFonts w:ascii="Calibri" w:hAnsi="Calibri"/>
                <w:sz w:val="28"/>
                <w:szCs w:val="28"/>
              </w:rPr>
            </w:pPr>
            <w:r w:rsidRPr="007D0F0D">
              <w:rPr>
                <w:rFonts w:ascii="Calibri" w:hAnsi="Calibri"/>
                <w:sz w:val="28"/>
                <w:szCs w:val="28"/>
              </w:rPr>
              <w:t>Gute Na</w:t>
            </w:r>
            <w:r>
              <w:rPr>
                <w:rFonts w:ascii="Calibri" w:hAnsi="Calibri"/>
                <w:sz w:val="28"/>
                <w:szCs w:val="28"/>
              </w:rPr>
              <w:t>cht!</w:t>
            </w:r>
          </w:p>
          <w:p w14:paraId="7446AB22" w14:textId="77777777" w:rsidR="00841617" w:rsidRDefault="00841617" w:rsidP="00841617">
            <w:pPr>
              <w:rPr>
                <w:rFonts w:ascii="Calibri" w:hAnsi="Calibri"/>
              </w:rPr>
            </w:pPr>
          </w:p>
          <w:p w14:paraId="578206B3" w14:textId="2E12FE15" w:rsidR="00F52028" w:rsidRPr="00F52028" w:rsidRDefault="007D0F0D" w:rsidP="00841617">
            <w:pPr>
              <w:rPr>
                <w:rFonts w:ascii="Calibri" w:hAnsi="Calibri"/>
                <w:i/>
              </w:rPr>
            </w:pPr>
            <w:r>
              <w:rPr>
                <w:rFonts w:ascii="Calibri" w:hAnsi="Calibri"/>
                <w:i/>
              </w:rPr>
              <w:t xml:space="preserve">Zur letzten Doppelseite im </w:t>
            </w:r>
            <w:r w:rsidR="00F52028">
              <w:rPr>
                <w:rFonts w:ascii="Calibri" w:hAnsi="Calibri"/>
                <w:i/>
              </w:rPr>
              <w:t xml:space="preserve">Bilderbuch </w:t>
            </w:r>
          </w:p>
          <w:p w14:paraId="5F1EAE25" w14:textId="02EE9ADC" w:rsidR="00841617" w:rsidRDefault="00841617" w:rsidP="003E6573">
            <w:pPr>
              <w:rPr>
                <w:rFonts w:ascii="Calibri" w:hAnsi="Calibri"/>
              </w:rPr>
            </w:pPr>
            <w:r w:rsidRPr="007D0F0D">
              <w:rPr>
                <w:rFonts w:ascii="Calibri" w:hAnsi="Calibri"/>
                <w:sz w:val="28"/>
                <w:szCs w:val="28"/>
              </w:rPr>
              <w:t>Nochma</w:t>
            </w:r>
            <w:r w:rsidRPr="001B1D44">
              <w:rPr>
                <w:rFonts w:ascii="Calibri" w:hAnsi="Calibri"/>
                <w:sz w:val="28"/>
                <w:szCs w:val="28"/>
              </w:rPr>
              <w:t>l</w:t>
            </w:r>
            <w:r w:rsidR="007D0F0D" w:rsidRPr="001B1D44">
              <w:rPr>
                <w:rFonts w:ascii="Calibri" w:hAnsi="Calibri"/>
                <w:sz w:val="28"/>
                <w:szCs w:val="28"/>
              </w:rPr>
              <w:t>!</w:t>
            </w:r>
            <w:r>
              <w:rPr>
                <w:rFonts w:ascii="Calibri" w:hAnsi="Calibri"/>
              </w:rPr>
              <w:t xml:space="preserve"> </w:t>
            </w:r>
          </w:p>
          <w:p w14:paraId="722FA13E" w14:textId="5945A02C" w:rsidR="0039540A" w:rsidRPr="003E6573" w:rsidRDefault="0039540A" w:rsidP="003E6573">
            <w:pPr>
              <w:rPr>
                <w:rFonts w:ascii="Calibri" w:hAnsi="Calibri"/>
              </w:rPr>
            </w:pPr>
          </w:p>
        </w:tc>
      </w:tr>
      <w:tr w:rsidR="006418A4" w:rsidRPr="00472790" w14:paraId="37BDAD82" w14:textId="77777777" w:rsidTr="000A71E5">
        <w:tc>
          <w:tcPr>
            <w:tcW w:w="1701" w:type="dxa"/>
          </w:tcPr>
          <w:p w14:paraId="63F28096" w14:textId="39528812" w:rsidR="006418A4" w:rsidRPr="003E6573" w:rsidRDefault="006418A4" w:rsidP="00631FEF">
            <w:pPr>
              <w:rPr>
                <w:rFonts w:ascii="Calibri" w:hAnsi="Calibri"/>
                <w:b/>
              </w:rPr>
            </w:pPr>
            <w:r>
              <w:rPr>
                <w:rFonts w:ascii="Calibri" w:hAnsi="Calibri"/>
                <w:b/>
              </w:rPr>
              <w:lastRenderedPageBreak/>
              <w:t xml:space="preserve">Erschwerung </w:t>
            </w:r>
          </w:p>
        </w:tc>
        <w:tc>
          <w:tcPr>
            <w:tcW w:w="7938" w:type="dxa"/>
          </w:tcPr>
          <w:p w14:paraId="28083C0D" w14:textId="52BED7D5" w:rsidR="006418A4" w:rsidRPr="006418A4" w:rsidRDefault="006418A4" w:rsidP="006418A4">
            <w:pPr>
              <w:rPr>
                <w:rFonts w:ascii="Calibri" w:hAnsi="Calibri"/>
              </w:rPr>
            </w:pPr>
            <w:r>
              <w:rPr>
                <w:rFonts w:ascii="Calibri" w:hAnsi="Calibri"/>
              </w:rPr>
              <w:t>Drei Sprachbeispiele zu einem Satz werden abgespielt. Die Kinder</w:t>
            </w:r>
            <w:r w:rsidRPr="006418A4">
              <w:rPr>
                <w:rFonts w:ascii="Calibri" w:hAnsi="Calibri"/>
              </w:rPr>
              <w:t xml:space="preserve"> </w:t>
            </w:r>
            <w:r>
              <w:rPr>
                <w:rFonts w:ascii="Calibri" w:hAnsi="Calibri"/>
              </w:rPr>
              <w:t xml:space="preserve">diskutieren </w:t>
            </w:r>
            <w:r w:rsidRPr="006418A4">
              <w:rPr>
                <w:rFonts w:ascii="Calibri" w:hAnsi="Calibri"/>
              </w:rPr>
              <w:t xml:space="preserve">zu zweit oder in einer kleinen Gruppe, um welche Sprache es geht. Alle haben die drei Flaggen vor sich liegen und halten sie auf, nachdem sie das Beispiel gehört und diskutiert haben. Sie versuchen zu begründen, warum sie meinen, es sei die jeweilige Sprache. </w:t>
            </w:r>
          </w:p>
          <w:p w14:paraId="693BD740" w14:textId="02B6265A" w:rsidR="006418A4" w:rsidRDefault="006418A4" w:rsidP="009B1261">
            <w:pPr>
              <w:rPr>
                <w:rFonts w:ascii="Calibri" w:hAnsi="Calibri"/>
              </w:rPr>
            </w:pPr>
          </w:p>
        </w:tc>
      </w:tr>
      <w:tr w:rsidR="000A2167" w:rsidRPr="00472790" w14:paraId="6E9466EF" w14:textId="77777777" w:rsidTr="000A71E5">
        <w:tc>
          <w:tcPr>
            <w:tcW w:w="1701" w:type="dxa"/>
          </w:tcPr>
          <w:p w14:paraId="3C8E2421" w14:textId="4C3BAA7C" w:rsidR="000A2167" w:rsidRPr="003E6573" w:rsidRDefault="000A2167" w:rsidP="00631FEF">
            <w:pPr>
              <w:rPr>
                <w:rFonts w:ascii="Calibri" w:hAnsi="Calibri"/>
                <w:b/>
              </w:rPr>
            </w:pPr>
            <w:r>
              <w:rPr>
                <w:rFonts w:ascii="Calibri" w:hAnsi="Calibri"/>
                <w:b/>
              </w:rPr>
              <w:t>Hinweise</w:t>
            </w:r>
          </w:p>
        </w:tc>
        <w:tc>
          <w:tcPr>
            <w:tcW w:w="7938" w:type="dxa"/>
          </w:tcPr>
          <w:p w14:paraId="26A22157" w14:textId="34E5BF1A" w:rsidR="000B250A" w:rsidRPr="000A2167" w:rsidRDefault="000A2167" w:rsidP="000A2167">
            <w:pPr>
              <w:rPr>
                <w:rFonts w:ascii="Calibri" w:hAnsi="Calibri"/>
              </w:rPr>
            </w:pPr>
            <w:r w:rsidRPr="000A2167">
              <w:rPr>
                <w:rFonts w:ascii="Calibri" w:hAnsi="Calibri"/>
              </w:rPr>
              <w:t xml:space="preserve">Die Audiodateien </w:t>
            </w:r>
            <w:r>
              <w:rPr>
                <w:rFonts w:ascii="Calibri" w:hAnsi="Calibri"/>
              </w:rPr>
              <w:t>sollen</w:t>
            </w:r>
            <w:r w:rsidRPr="000A2167">
              <w:rPr>
                <w:rFonts w:ascii="Calibri" w:hAnsi="Calibri"/>
              </w:rPr>
              <w:t xml:space="preserve"> auch im Freispiel zur Verfügung</w:t>
            </w:r>
            <w:r>
              <w:rPr>
                <w:rFonts w:ascii="Calibri" w:hAnsi="Calibri"/>
              </w:rPr>
              <w:t xml:space="preserve"> stehen</w:t>
            </w:r>
            <w:r w:rsidRPr="000A2167">
              <w:rPr>
                <w:rFonts w:ascii="Calibri" w:hAnsi="Calibri"/>
              </w:rPr>
              <w:t xml:space="preserve">. </w:t>
            </w:r>
          </w:p>
          <w:p w14:paraId="340CEAB1" w14:textId="77777777" w:rsidR="000A2167" w:rsidRDefault="000A2167" w:rsidP="009B1261">
            <w:pPr>
              <w:rPr>
                <w:rFonts w:ascii="Calibri" w:hAnsi="Calibri"/>
              </w:rPr>
            </w:pPr>
          </w:p>
        </w:tc>
      </w:tr>
      <w:tr w:rsidR="009F16DD" w:rsidRPr="00B25A95" w14:paraId="722FA14D" w14:textId="77777777" w:rsidTr="000A71E5">
        <w:tc>
          <w:tcPr>
            <w:tcW w:w="1701" w:type="dxa"/>
          </w:tcPr>
          <w:p w14:paraId="722FA14B" w14:textId="4D0BF291" w:rsidR="009F16DD" w:rsidRPr="00B25A95" w:rsidRDefault="009F16DD" w:rsidP="009F16DD">
            <w:pPr>
              <w:rPr>
                <w:rFonts w:ascii="Calibri" w:hAnsi="Calibri"/>
                <w:b/>
              </w:rPr>
            </w:pPr>
            <w:r w:rsidRPr="00B25A95">
              <w:rPr>
                <w:rFonts w:ascii="Calibri" w:hAnsi="Calibri"/>
                <w:b/>
              </w:rPr>
              <w:t>Material</w:t>
            </w:r>
          </w:p>
        </w:tc>
        <w:tc>
          <w:tcPr>
            <w:tcW w:w="7938" w:type="dxa"/>
          </w:tcPr>
          <w:p w14:paraId="4F26BB1E" w14:textId="4CCFF347" w:rsidR="009F16DD" w:rsidRPr="0039540A" w:rsidRDefault="007D0F0D" w:rsidP="0039540A">
            <w:pPr>
              <w:pStyle w:val="Listenabsatz"/>
              <w:numPr>
                <w:ilvl w:val="0"/>
                <w:numId w:val="35"/>
              </w:numPr>
              <w:rPr>
                <w:rFonts w:ascii="Calibri" w:hAnsi="Calibri"/>
              </w:rPr>
            </w:pPr>
            <w:r>
              <w:rPr>
                <w:rFonts w:ascii="Calibri" w:hAnsi="Calibri"/>
              </w:rPr>
              <w:t xml:space="preserve">Ausgewählte </w:t>
            </w:r>
            <w:r w:rsidR="009B1261" w:rsidRPr="0039540A">
              <w:rPr>
                <w:rFonts w:ascii="Calibri" w:hAnsi="Calibri"/>
              </w:rPr>
              <w:t xml:space="preserve">Bilderbuchdoppelseiten </w:t>
            </w:r>
          </w:p>
          <w:p w14:paraId="4FF06FCB" w14:textId="77777777" w:rsidR="009B1261" w:rsidRDefault="001255AE" w:rsidP="0039540A">
            <w:pPr>
              <w:pStyle w:val="Listenabsatz"/>
              <w:numPr>
                <w:ilvl w:val="0"/>
                <w:numId w:val="35"/>
              </w:numPr>
              <w:rPr>
                <w:rFonts w:ascii="Calibri" w:hAnsi="Calibri"/>
              </w:rPr>
            </w:pPr>
            <w:r w:rsidRPr="0039540A">
              <w:rPr>
                <w:rFonts w:ascii="Calibri" w:hAnsi="Calibri"/>
              </w:rPr>
              <w:t>Audiodateien von Wendungen / Sätzen / Wörtern in verschiedenen Sprachen</w:t>
            </w:r>
          </w:p>
          <w:p w14:paraId="60B4D0D8" w14:textId="13ADDF0A" w:rsidR="007D0F0D" w:rsidRDefault="007D0F0D" w:rsidP="0039540A">
            <w:pPr>
              <w:pStyle w:val="Listenabsatz"/>
              <w:numPr>
                <w:ilvl w:val="0"/>
                <w:numId w:val="35"/>
              </w:numPr>
              <w:rPr>
                <w:rFonts w:ascii="Calibri" w:hAnsi="Calibri"/>
              </w:rPr>
            </w:pPr>
            <w:r>
              <w:rPr>
                <w:rFonts w:ascii="Calibri" w:hAnsi="Calibri"/>
              </w:rPr>
              <w:t>Satz-</w:t>
            </w:r>
            <w:r w:rsidR="000B250A">
              <w:rPr>
                <w:rFonts w:ascii="Calibri" w:hAnsi="Calibri"/>
              </w:rPr>
              <w:t xml:space="preserve"> oder Wortst</w:t>
            </w:r>
            <w:r>
              <w:rPr>
                <w:rFonts w:ascii="Calibri" w:hAnsi="Calibri"/>
              </w:rPr>
              <w:t>reifen</w:t>
            </w:r>
          </w:p>
          <w:p w14:paraId="722FA14C" w14:textId="1510BA12" w:rsidR="0039540A" w:rsidRPr="0039540A" w:rsidRDefault="0039540A" w:rsidP="0039540A">
            <w:pPr>
              <w:pStyle w:val="Listenabsatz"/>
              <w:rPr>
                <w:rFonts w:ascii="Calibri" w:hAnsi="Calibri"/>
              </w:rPr>
            </w:pPr>
          </w:p>
        </w:tc>
      </w:tr>
    </w:tbl>
    <w:p w14:paraId="722FA157" w14:textId="1BE55082" w:rsidR="002B208C" w:rsidRPr="00B25A95" w:rsidRDefault="002B208C" w:rsidP="002B208C">
      <w:pPr>
        <w:rPr>
          <w:rFonts w:ascii="Calibri" w:hAnsi="Calibri"/>
        </w:rPr>
      </w:pPr>
    </w:p>
    <w:sectPr w:rsidR="002B208C" w:rsidRPr="00B25A95"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E6AEA0" w14:textId="77777777" w:rsidR="00F23D5C" w:rsidRDefault="00F23D5C">
      <w:r>
        <w:separator/>
      </w:r>
    </w:p>
  </w:endnote>
  <w:endnote w:type="continuationSeparator" w:id="0">
    <w:p w14:paraId="14ABD318" w14:textId="77777777" w:rsidR="00F23D5C" w:rsidRDefault="00F23D5C">
      <w:r>
        <w:continuationSeparator/>
      </w:r>
    </w:p>
  </w:endnote>
  <w:endnote w:type="continuationNotice" w:id="1">
    <w:p w14:paraId="5D3F9F1C" w14:textId="77777777" w:rsidR="00F23D5C" w:rsidRDefault="00F23D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6A" w14:textId="77777777" w:rsidTr="00631FEF">
      <w:trPr>
        <w:trHeight w:val="284"/>
      </w:trPr>
      <w:tc>
        <w:tcPr>
          <w:tcW w:w="5529" w:type="dxa"/>
        </w:tcPr>
        <w:p w14:paraId="722FA165"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6" w14:textId="77777777" w:rsidR="00631FEF" w:rsidRPr="00A42984" w:rsidRDefault="00631FEF" w:rsidP="000A71E5">
          <w:pPr>
            <w:pStyle w:val="Kopf-Fusszeile"/>
            <w:rPr>
              <w:noProof/>
            </w:rPr>
          </w:pPr>
        </w:p>
        <w:p w14:paraId="722FA167" w14:textId="77777777" w:rsidR="00631FEF" w:rsidRPr="00333732" w:rsidRDefault="00631FEF" w:rsidP="000A71E5">
          <w:pPr>
            <w:pStyle w:val="Kopf-Fusszeile"/>
          </w:pPr>
        </w:p>
      </w:tc>
      <w:tc>
        <w:tcPr>
          <w:tcW w:w="3078" w:type="dxa"/>
        </w:tcPr>
        <w:p w14:paraId="722FA168" w14:textId="77777777" w:rsidR="00631FEF" w:rsidRPr="00333732" w:rsidRDefault="00631FEF" w:rsidP="000A71E5">
          <w:pPr>
            <w:pStyle w:val="Kopf-Fusszeile"/>
          </w:pPr>
        </w:p>
      </w:tc>
      <w:tc>
        <w:tcPr>
          <w:tcW w:w="1072" w:type="dxa"/>
        </w:tcPr>
        <w:p w14:paraId="722FA169" w14:textId="77777777" w:rsidR="00631FEF" w:rsidRPr="000A71E5" w:rsidRDefault="00631FEF"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31591" w:rsidRPr="00131591">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31591" w:rsidRPr="00131591">
            <w:rPr>
              <w:rFonts w:ascii="Calibri" w:hAnsi="Calibri"/>
              <w:noProof/>
              <w:lang w:val="de-DE"/>
            </w:rPr>
            <w:t>2</w:t>
          </w:r>
          <w:r w:rsidRPr="000A71E5">
            <w:rPr>
              <w:rFonts w:ascii="Calibri" w:hAnsi="Calibri"/>
              <w:noProof/>
              <w:lang w:val="de-DE"/>
            </w:rPr>
            <w:fldChar w:fldCharType="end"/>
          </w:r>
        </w:p>
      </w:tc>
    </w:tr>
  </w:tbl>
  <w:p w14:paraId="722FA16B" w14:textId="77777777" w:rsidR="00631FEF" w:rsidRPr="00B77522" w:rsidRDefault="00631FEF"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631FEF" w:rsidRPr="00333732" w14:paraId="722FA172" w14:textId="77777777" w:rsidTr="006F2423">
      <w:trPr>
        <w:trHeight w:val="284"/>
      </w:trPr>
      <w:tc>
        <w:tcPr>
          <w:tcW w:w="5529" w:type="dxa"/>
        </w:tcPr>
        <w:p w14:paraId="722FA16D" w14:textId="77777777" w:rsidR="00631FEF" w:rsidRPr="000A71E5" w:rsidRDefault="00631FEF"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722FA16E" w14:textId="77777777" w:rsidR="00631FEF" w:rsidRPr="00A42984" w:rsidRDefault="00631FEF" w:rsidP="00A42984">
          <w:pPr>
            <w:pStyle w:val="Kopf-Fusszeile"/>
            <w:rPr>
              <w:noProof/>
            </w:rPr>
          </w:pPr>
        </w:p>
        <w:p w14:paraId="722FA16F" w14:textId="77777777" w:rsidR="00631FEF" w:rsidRPr="00333732" w:rsidRDefault="00631FEF" w:rsidP="006F2423">
          <w:pPr>
            <w:pStyle w:val="Kopf-Fusszeile"/>
          </w:pPr>
        </w:p>
      </w:tc>
      <w:tc>
        <w:tcPr>
          <w:tcW w:w="3078" w:type="dxa"/>
        </w:tcPr>
        <w:p w14:paraId="722FA170" w14:textId="77777777" w:rsidR="00631FEF" w:rsidRPr="00333732" w:rsidRDefault="00631FEF" w:rsidP="00A42984">
          <w:pPr>
            <w:pStyle w:val="Kopf-Fusszeile"/>
          </w:pPr>
        </w:p>
      </w:tc>
      <w:tc>
        <w:tcPr>
          <w:tcW w:w="1072" w:type="dxa"/>
        </w:tcPr>
        <w:p w14:paraId="722FA171" w14:textId="77777777" w:rsidR="00631FEF" w:rsidRPr="000A71E5" w:rsidRDefault="00631FEF"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131591" w:rsidRPr="00131591">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131591" w:rsidRPr="00131591">
            <w:rPr>
              <w:rFonts w:ascii="Calibri" w:hAnsi="Calibri"/>
              <w:noProof/>
              <w:lang w:val="de-DE"/>
            </w:rPr>
            <w:t>2</w:t>
          </w:r>
          <w:r w:rsidRPr="000A71E5">
            <w:rPr>
              <w:rFonts w:ascii="Calibri" w:hAnsi="Calibri"/>
              <w:noProof/>
              <w:lang w:val="de-DE"/>
            </w:rPr>
            <w:fldChar w:fldCharType="end"/>
          </w:r>
        </w:p>
      </w:tc>
    </w:tr>
  </w:tbl>
  <w:p w14:paraId="722FA173" w14:textId="77777777" w:rsidR="00631FEF" w:rsidRPr="00B77522" w:rsidRDefault="00631FEF"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899A7" w14:textId="77777777" w:rsidR="00F23D5C" w:rsidRDefault="00F23D5C">
      <w:r>
        <w:separator/>
      </w:r>
    </w:p>
  </w:footnote>
  <w:footnote w:type="continuationSeparator" w:id="0">
    <w:p w14:paraId="5F4C1EA7" w14:textId="77777777" w:rsidR="00F23D5C" w:rsidRDefault="00F23D5C">
      <w:r>
        <w:continuationSeparator/>
      </w:r>
    </w:p>
  </w:footnote>
  <w:footnote w:type="continuationNotice" w:id="1">
    <w:p w14:paraId="00D7FAB3" w14:textId="77777777" w:rsidR="00F23D5C" w:rsidRDefault="00F23D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4" w14:textId="77777777" w:rsidR="00631FEF" w:rsidRDefault="00631FEF">
    <w:r>
      <w:rPr>
        <w:noProof/>
        <w:lang w:eastAsia="de-CH"/>
      </w:rPr>
      <w:drawing>
        <wp:anchor distT="0" distB="0" distL="114300" distR="114300" simplePos="0" relativeHeight="251658241" behindDoc="0" locked="0" layoutInCell="1" allowOverlap="1" wp14:anchorId="722FA174" wp14:editId="722FA175">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FA16C" w14:textId="77777777" w:rsidR="00631FEF" w:rsidRDefault="00631FEF" w:rsidP="00356696">
    <w:pPr>
      <w:tabs>
        <w:tab w:val="right" w:pos="9639"/>
      </w:tabs>
    </w:pPr>
    <w:r>
      <w:rPr>
        <w:noProof/>
        <w:lang w:eastAsia="de-CH"/>
      </w:rPr>
      <w:drawing>
        <wp:anchor distT="0" distB="0" distL="114300" distR="114300" simplePos="0" relativeHeight="251658240" behindDoc="0" locked="0" layoutInCell="1" allowOverlap="1" wp14:anchorId="722FA176" wp14:editId="722FA177">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1025048"/>
    <w:multiLevelType w:val="hybridMultilevel"/>
    <w:tmpl w:val="4B8A8556"/>
    <w:lvl w:ilvl="0" w:tplc="A2C626F8">
      <w:start w:val="7"/>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1431B22"/>
    <w:multiLevelType w:val="hybridMultilevel"/>
    <w:tmpl w:val="21D0ABD4"/>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0723017A"/>
    <w:multiLevelType w:val="hybridMultilevel"/>
    <w:tmpl w:val="B720E24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75B60B3"/>
    <w:multiLevelType w:val="hybridMultilevel"/>
    <w:tmpl w:val="041048A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0B637AB8"/>
    <w:multiLevelType w:val="hybridMultilevel"/>
    <w:tmpl w:val="5CF45292"/>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0C7B0A25"/>
    <w:multiLevelType w:val="hybridMultilevel"/>
    <w:tmpl w:val="BD80890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3CE7087"/>
    <w:multiLevelType w:val="hybridMultilevel"/>
    <w:tmpl w:val="59E660F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9" w15:restartNumberingAfterBreak="0">
    <w:nsid w:val="179862C0"/>
    <w:multiLevelType w:val="hybridMultilevel"/>
    <w:tmpl w:val="5B506A6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1A3F21D3"/>
    <w:multiLevelType w:val="hybridMultilevel"/>
    <w:tmpl w:val="9FB6701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1CA06714"/>
    <w:multiLevelType w:val="hybridMultilevel"/>
    <w:tmpl w:val="678AAA8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2EE3052"/>
    <w:multiLevelType w:val="hybridMultilevel"/>
    <w:tmpl w:val="9D369F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33A0FE8"/>
    <w:multiLevelType w:val="hybridMultilevel"/>
    <w:tmpl w:val="BDBC577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453C7C"/>
    <w:multiLevelType w:val="hybridMultilevel"/>
    <w:tmpl w:val="56D2254C"/>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9FF5125"/>
    <w:multiLevelType w:val="hybridMultilevel"/>
    <w:tmpl w:val="5D7268A0"/>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E5D5B60"/>
    <w:multiLevelType w:val="hybridMultilevel"/>
    <w:tmpl w:val="67E88780"/>
    <w:lvl w:ilvl="0" w:tplc="9A9A747E">
      <w:start w:val="1"/>
      <w:numFmt w:val="bullet"/>
      <w:lvlText w:val="o"/>
      <w:lvlJc w:val="left"/>
      <w:pPr>
        <w:ind w:left="720" w:hanging="360"/>
      </w:pPr>
      <w:rPr>
        <w:rFonts w:ascii="Courier New" w:hAnsi="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A7B350B"/>
    <w:multiLevelType w:val="hybridMultilevel"/>
    <w:tmpl w:val="694C273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BA03565"/>
    <w:multiLevelType w:val="hybridMultilevel"/>
    <w:tmpl w:val="341450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3FFC6F39"/>
    <w:multiLevelType w:val="hybridMultilevel"/>
    <w:tmpl w:val="58EA8508"/>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27C468D"/>
    <w:multiLevelType w:val="hybridMultilevel"/>
    <w:tmpl w:val="C868EF20"/>
    <w:lvl w:ilvl="0" w:tplc="08070011">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6C120E5"/>
    <w:multiLevelType w:val="hybridMultilevel"/>
    <w:tmpl w:val="68108E7E"/>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49DD5D1D"/>
    <w:multiLevelType w:val="hybridMultilevel"/>
    <w:tmpl w:val="6366C276"/>
    <w:lvl w:ilvl="0" w:tplc="225C832A">
      <w:start w:val="45"/>
      <w:numFmt w:val="bullet"/>
      <w:lvlText w:val="-"/>
      <w:lvlJc w:val="left"/>
      <w:pPr>
        <w:ind w:left="720" w:hanging="360"/>
      </w:pPr>
      <w:rPr>
        <w:rFonts w:ascii="Calibri" w:eastAsiaTheme="minorHAnsi" w:hAnsi="Calibri"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4B250C49"/>
    <w:multiLevelType w:val="hybridMultilevel"/>
    <w:tmpl w:val="18FA7346"/>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54B853F0"/>
    <w:multiLevelType w:val="hybridMultilevel"/>
    <w:tmpl w:val="C2A23A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56D91ACF"/>
    <w:multiLevelType w:val="hybridMultilevel"/>
    <w:tmpl w:val="73805A88"/>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592E0B94"/>
    <w:multiLevelType w:val="hybridMultilevel"/>
    <w:tmpl w:val="CB0658BC"/>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5A524B54"/>
    <w:multiLevelType w:val="hybridMultilevel"/>
    <w:tmpl w:val="1F1AACC6"/>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29" w15:restartNumberingAfterBreak="0">
    <w:nsid w:val="5CE50CA1"/>
    <w:multiLevelType w:val="hybridMultilevel"/>
    <w:tmpl w:val="6CD6D2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0" w15:restartNumberingAfterBreak="0">
    <w:nsid w:val="602B2371"/>
    <w:multiLevelType w:val="hybridMultilevel"/>
    <w:tmpl w:val="DA406EBA"/>
    <w:lvl w:ilvl="0" w:tplc="172443DE">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1"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32" w15:restartNumberingAfterBreak="0">
    <w:nsid w:val="6B475900"/>
    <w:multiLevelType w:val="hybridMultilevel"/>
    <w:tmpl w:val="2EFC053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3" w15:restartNumberingAfterBreak="0">
    <w:nsid w:val="6BD923B7"/>
    <w:multiLevelType w:val="hybridMultilevel"/>
    <w:tmpl w:val="B59A5280"/>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74D26CDC"/>
    <w:multiLevelType w:val="hybridMultilevel"/>
    <w:tmpl w:val="009A72DA"/>
    <w:lvl w:ilvl="0" w:tplc="2F0419E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6" w15:restartNumberingAfterBreak="0">
    <w:nsid w:val="7F2A37F3"/>
    <w:multiLevelType w:val="hybridMultilevel"/>
    <w:tmpl w:val="3B2A19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8"/>
  </w:num>
  <w:num w:numId="2">
    <w:abstractNumId w:val="31"/>
  </w:num>
  <w:num w:numId="3">
    <w:abstractNumId w:val="0"/>
  </w:num>
  <w:num w:numId="4">
    <w:abstractNumId w:val="8"/>
  </w:num>
  <w:num w:numId="5">
    <w:abstractNumId w:val="35"/>
  </w:num>
  <w:num w:numId="6">
    <w:abstractNumId w:val="23"/>
  </w:num>
  <w:num w:numId="7">
    <w:abstractNumId w:val="15"/>
  </w:num>
  <w:num w:numId="8">
    <w:abstractNumId w:val="16"/>
  </w:num>
  <w:num w:numId="9">
    <w:abstractNumId w:val="14"/>
  </w:num>
  <w:num w:numId="10">
    <w:abstractNumId w:val="11"/>
  </w:num>
  <w:num w:numId="11">
    <w:abstractNumId w:val="36"/>
  </w:num>
  <w:num w:numId="12">
    <w:abstractNumId w:val="30"/>
  </w:num>
  <w:num w:numId="13">
    <w:abstractNumId w:val="5"/>
  </w:num>
  <w:num w:numId="14">
    <w:abstractNumId w:val="26"/>
  </w:num>
  <w:num w:numId="15">
    <w:abstractNumId w:val="2"/>
  </w:num>
  <w:num w:numId="16">
    <w:abstractNumId w:val="19"/>
  </w:num>
  <w:num w:numId="17">
    <w:abstractNumId w:val="7"/>
  </w:num>
  <w:num w:numId="18">
    <w:abstractNumId w:val="12"/>
  </w:num>
  <w:num w:numId="19">
    <w:abstractNumId w:val="24"/>
  </w:num>
  <w:num w:numId="20">
    <w:abstractNumId w:val="21"/>
  </w:num>
  <w:num w:numId="21">
    <w:abstractNumId w:val="20"/>
  </w:num>
  <w:num w:numId="22">
    <w:abstractNumId w:val="22"/>
  </w:num>
  <w:num w:numId="23">
    <w:abstractNumId w:val="18"/>
  </w:num>
  <w:num w:numId="24">
    <w:abstractNumId w:val="10"/>
  </w:num>
  <w:num w:numId="25">
    <w:abstractNumId w:val="34"/>
  </w:num>
  <w:num w:numId="26">
    <w:abstractNumId w:val="9"/>
  </w:num>
  <w:num w:numId="27">
    <w:abstractNumId w:val="6"/>
  </w:num>
  <w:num w:numId="28">
    <w:abstractNumId w:val="29"/>
  </w:num>
  <w:num w:numId="29">
    <w:abstractNumId w:val="1"/>
  </w:num>
  <w:num w:numId="30">
    <w:abstractNumId w:val="33"/>
  </w:num>
  <w:num w:numId="31">
    <w:abstractNumId w:val="32"/>
  </w:num>
  <w:num w:numId="32">
    <w:abstractNumId w:val="25"/>
  </w:num>
  <w:num w:numId="33">
    <w:abstractNumId w:val="13"/>
  </w:num>
  <w:num w:numId="34">
    <w:abstractNumId w:val="17"/>
  </w:num>
  <w:num w:numId="35">
    <w:abstractNumId w:val="4"/>
  </w:num>
  <w:num w:numId="36">
    <w:abstractNumId w:val="3"/>
  </w:num>
  <w:num w:numId="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2167"/>
    <w:rsid w:val="000A4A20"/>
    <w:rsid w:val="000A71E5"/>
    <w:rsid w:val="000B250A"/>
    <w:rsid w:val="000D42C1"/>
    <w:rsid w:val="000F0B23"/>
    <w:rsid w:val="000F7FCA"/>
    <w:rsid w:val="001255AE"/>
    <w:rsid w:val="00131591"/>
    <w:rsid w:val="001461CF"/>
    <w:rsid w:val="001B1D44"/>
    <w:rsid w:val="001B3DB2"/>
    <w:rsid w:val="001C19DD"/>
    <w:rsid w:val="001F2D29"/>
    <w:rsid w:val="002331A3"/>
    <w:rsid w:val="0024026B"/>
    <w:rsid w:val="002473EF"/>
    <w:rsid w:val="00251788"/>
    <w:rsid w:val="0025349C"/>
    <w:rsid w:val="00255269"/>
    <w:rsid w:val="00267493"/>
    <w:rsid w:val="00275833"/>
    <w:rsid w:val="002B208C"/>
    <w:rsid w:val="002E6D1C"/>
    <w:rsid w:val="00306CA0"/>
    <w:rsid w:val="00311CBE"/>
    <w:rsid w:val="00347A0C"/>
    <w:rsid w:val="00356696"/>
    <w:rsid w:val="0039540A"/>
    <w:rsid w:val="003D21CA"/>
    <w:rsid w:val="003D6F21"/>
    <w:rsid w:val="003E6573"/>
    <w:rsid w:val="00413097"/>
    <w:rsid w:val="004236B4"/>
    <w:rsid w:val="0042392B"/>
    <w:rsid w:val="00424E3B"/>
    <w:rsid w:val="0043006C"/>
    <w:rsid w:val="00462636"/>
    <w:rsid w:val="00472790"/>
    <w:rsid w:val="004A417E"/>
    <w:rsid w:val="004A495F"/>
    <w:rsid w:val="004E0B38"/>
    <w:rsid w:val="004F4309"/>
    <w:rsid w:val="00523D3F"/>
    <w:rsid w:val="005365C6"/>
    <w:rsid w:val="0054157B"/>
    <w:rsid w:val="0058792C"/>
    <w:rsid w:val="005921A3"/>
    <w:rsid w:val="005D4A24"/>
    <w:rsid w:val="005F575A"/>
    <w:rsid w:val="005F7C30"/>
    <w:rsid w:val="00631FEF"/>
    <w:rsid w:val="006418A4"/>
    <w:rsid w:val="00646414"/>
    <w:rsid w:val="00654DDE"/>
    <w:rsid w:val="006A23FA"/>
    <w:rsid w:val="006B1257"/>
    <w:rsid w:val="006C0DB4"/>
    <w:rsid w:val="006C6B36"/>
    <w:rsid w:val="006F2423"/>
    <w:rsid w:val="007159F3"/>
    <w:rsid w:val="007618AF"/>
    <w:rsid w:val="00763BA6"/>
    <w:rsid w:val="00797FF9"/>
    <w:rsid w:val="007B37DB"/>
    <w:rsid w:val="007D0F0D"/>
    <w:rsid w:val="00841617"/>
    <w:rsid w:val="00876577"/>
    <w:rsid w:val="0088759F"/>
    <w:rsid w:val="008A70F7"/>
    <w:rsid w:val="008B11C0"/>
    <w:rsid w:val="008C3659"/>
    <w:rsid w:val="008D591E"/>
    <w:rsid w:val="008E04C3"/>
    <w:rsid w:val="008E1798"/>
    <w:rsid w:val="008F0A81"/>
    <w:rsid w:val="008F674E"/>
    <w:rsid w:val="00903802"/>
    <w:rsid w:val="00913A26"/>
    <w:rsid w:val="009403BC"/>
    <w:rsid w:val="009424CC"/>
    <w:rsid w:val="00942D49"/>
    <w:rsid w:val="00945E6D"/>
    <w:rsid w:val="009477BC"/>
    <w:rsid w:val="009765CF"/>
    <w:rsid w:val="009B1261"/>
    <w:rsid w:val="009B582E"/>
    <w:rsid w:val="009D3F55"/>
    <w:rsid w:val="009D7C30"/>
    <w:rsid w:val="009F16DD"/>
    <w:rsid w:val="00A105BD"/>
    <w:rsid w:val="00A305CC"/>
    <w:rsid w:val="00A320DA"/>
    <w:rsid w:val="00A40DF4"/>
    <w:rsid w:val="00A42984"/>
    <w:rsid w:val="00A502AA"/>
    <w:rsid w:val="00A547A2"/>
    <w:rsid w:val="00A81B0C"/>
    <w:rsid w:val="00A94E7E"/>
    <w:rsid w:val="00AB355E"/>
    <w:rsid w:val="00AB73FB"/>
    <w:rsid w:val="00AD7508"/>
    <w:rsid w:val="00AE7BA8"/>
    <w:rsid w:val="00AF0691"/>
    <w:rsid w:val="00AF1AD7"/>
    <w:rsid w:val="00B02F79"/>
    <w:rsid w:val="00B25A95"/>
    <w:rsid w:val="00B3258A"/>
    <w:rsid w:val="00B52011"/>
    <w:rsid w:val="00B62206"/>
    <w:rsid w:val="00B77522"/>
    <w:rsid w:val="00B84A13"/>
    <w:rsid w:val="00BB20C9"/>
    <w:rsid w:val="00C0084C"/>
    <w:rsid w:val="00C11689"/>
    <w:rsid w:val="00C62C9F"/>
    <w:rsid w:val="00CD5BB3"/>
    <w:rsid w:val="00CE01FC"/>
    <w:rsid w:val="00CF01D4"/>
    <w:rsid w:val="00CF74B7"/>
    <w:rsid w:val="00D01F36"/>
    <w:rsid w:val="00D230AD"/>
    <w:rsid w:val="00D438E3"/>
    <w:rsid w:val="00D53A52"/>
    <w:rsid w:val="00D66DD3"/>
    <w:rsid w:val="00DB32D6"/>
    <w:rsid w:val="00DE1078"/>
    <w:rsid w:val="00E25373"/>
    <w:rsid w:val="00E46098"/>
    <w:rsid w:val="00E62D4C"/>
    <w:rsid w:val="00E73ED0"/>
    <w:rsid w:val="00E94119"/>
    <w:rsid w:val="00EB2E62"/>
    <w:rsid w:val="00EC5ED1"/>
    <w:rsid w:val="00EF271F"/>
    <w:rsid w:val="00F02325"/>
    <w:rsid w:val="00F06575"/>
    <w:rsid w:val="00F23D5C"/>
    <w:rsid w:val="00F45889"/>
    <w:rsid w:val="00F4731A"/>
    <w:rsid w:val="00F52028"/>
    <w:rsid w:val="00F540E5"/>
    <w:rsid w:val="00F62449"/>
    <w:rsid w:val="00F7208E"/>
    <w:rsid w:val="00F76300"/>
    <w:rsid w:val="00FA57AD"/>
    <w:rsid w:val="00FC562C"/>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FA116"/>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BCD885"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BCD885"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B1D27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B1D27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B1D27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B1D27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uiPriority w:val="99"/>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B1D27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B1D27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B1D27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B1D27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B1D27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B1D27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2E74B5"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B1D27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B1D27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2E74B5"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F4D78"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F4D78"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BCD885"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BCD885"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5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 w:type="paragraph" w:styleId="Listenabsatz">
    <w:name w:val="List Paragraph"/>
    <w:basedOn w:val="Standard"/>
    <w:uiPriority w:val="34"/>
    <w:qFormat/>
    <w:rsid w:val="009F1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Freie Tätigkeit">
      <a:dk1>
        <a:srgbClr val="B1D27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5939D4660B2BD4F8A16B7804EEB4A3E" ma:contentTypeVersion="" ma:contentTypeDescription="Ein neues Dokument erstellen." ma:contentTypeScope="" ma:versionID="66599bcfec609912b5c11b5813d4ddca">
  <xsd:schema xmlns:xsd="http://www.w3.org/2001/XMLSchema" xmlns:xs="http://www.w3.org/2001/XMLSchema" xmlns:p="http://schemas.microsoft.com/office/2006/metadata/properties" xmlns:ns2="11063a98-9d74-47bb-a3e9-ea79877d4c1d" targetNamespace="http://schemas.microsoft.com/office/2006/metadata/properties" ma:root="true" ma:fieldsID="7aeeb34eabf5b265eac13f5743499940" ns2:_="">
    <xsd:import namespace="11063a98-9d74-47bb-a3e9-ea79877d4c1d"/>
    <xsd:element name="properties">
      <xsd:complexType>
        <xsd:sequence>
          <xsd:element name="documentManagement">
            <xsd:complexType>
              <xsd:all>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63a98-9d74-47bb-a3e9-ea79877d4c1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Freigabehinweishash" ma:internalName="SharingHintHash" ma:readOnly="true">
      <xsd:simpleType>
        <xsd:restriction base="dms:Text"/>
      </xsd:simpleType>
    </xsd:element>
    <xsd:element name="SharedWithDetails" ma:index="10"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2.xml><?xml version="1.0" encoding="utf-8"?>
<ds:datastoreItem xmlns:ds="http://schemas.openxmlformats.org/officeDocument/2006/customXml" ds:itemID="{28A1F1EB-D0D7-4704-BF63-11A867D86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63a98-9d74-47bb-a3e9-ea79877d4c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AD00655-8E8D-4F3A-83B8-3780DD0C5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354</Words>
  <Characters>2233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2582</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5</cp:revision>
  <cp:lastPrinted>2017-02-13T14:54:00Z</cp:lastPrinted>
  <dcterms:created xsi:type="dcterms:W3CDTF">2020-03-28T10:09:00Z</dcterms:created>
  <dcterms:modified xsi:type="dcterms:W3CDTF">2020-06-09T08:10:00Z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0x01010095939D4660B2BD4F8A16B7804EEB4A3E</vt:lpwstr>
  </property>
</Properties>
</file>